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Toc391294254"/>
    <w:bookmarkStart w:id="1" w:name="_GoBack"/>
    <w:bookmarkEnd w:id="1"/>
    <w:p w14:paraId="1921805B" w14:textId="2C74A2CE" w:rsidR="003E0C8B" w:rsidRPr="003E0C8B" w:rsidRDefault="003E0C8B" w:rsidP="003E0C8B">
      <w:pPr>
        <w:pStyle w:val="Heading1"/>
        <w:rPr>
          <w:color w:val="BB0000"/>
        </w:rPr>
      </w:pPr>
      <w:r>
        <w:rPr>
          <w:noProof/>
          <w:color w:val="BB0000"/>
          <w:lang w:eastAsia="en-US"/>
        </w:rPr>
        <mc:AlternateContent>
          <mc:Choice Requires="wpg">
            <w:drawing>
              <wp:anchor distT="0" distB="0" distL="114300" distR="114300" simplePos="0" relativeHeight="251647488" behindDoc="0" locked="0" layoutInCell="1" allowOverlap="1" wp14:anchorId="7F62CF8B" wp14:editId="53FF5CA3">
                <wp:simplePos x="0" y="0"/>
                <wp:positionH relativeFrom="column">
                  <wp:posOffset>0</wp:posOffset>
                </wp:positionH>
                <wp:positionV relativeFrom="paragraph">
                  <wp:posOffset>-30480</wp:posOffset>
                </wp:positionV>
                <wp:extent cx="6105525" cy="759460"/>
                <wp:effectExtent l="0" t="0" r="0" b="2540"/>
                <wp:wrapThrough wrapText="bothSides">
                  <wp:wrapPolygon edited="0">
                    <wp:start x="5751" y="0"/>
                    <wp:lineTo x="359" y="1445"/>
                    <wp:lineTo x="0" y="2167"/>
                    <wp:lineTo x="0" y="12281"/>
                    <wp:lineTo x="270" y="20950"/>
                    <wp:lineTo x="21476" y="20950"/>
                    <wp:lineTo x="21387" y="13003"/>
                    <wp:lineTo x="21476" y="9391"/>
                    <wp:lineTo x="21207" y="5779"/>
                    <wp:lineTo x="20398" y="0"/>
                    <wp:lineTo x="5751" y="0"/>
                  </wp:wrapPolygon>
                </wp:wrapThrough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05525" cy="759460"/>
                          <a:chOff x="0" y="0"/>
                          <a:chExt cx="6105525" cy="759460"/>
                        </a:xfrm>
                      </wpg:grpSpPr>
                      <wpg:grpSp>
                        <wpg:cNvPr id="5" name="Group 5"/>
                        <wpg:cNvGrpSpPr/>
                        <wpg:grpSpPr>
                          <a:xfrm>
                            <a:off x="0" y="0"/>
                            <a:ext cx="6105525" cy="759460"/>
                            <a:chOff x="0" y="0"/>
                            <a:chExt cx="6105525" cy="759460"/>
                          </a:xfrm>
                        </wpg:grpSpPr>
                        <pic:pic xmlns:pic="http://schemas.openxmlformats.org/drawingml/2006/picture">
                          <pic:nvPicPr>
                            <pic:cNvPr id="1" name="Picture 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30480"/>
                              <a:ext cx="1457325" cy="571500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2" name="Text Box 2"/>
                          <wps:cNvSpPr txBox="1"/>
                          <wps:spPr>
                            <a:xfrm>
                              <a:off x="1600200" y="0"/>
                              <a:ext cx="4229100" cy="342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C572A759-6A51-4108-AA02-DFA0A04FC94B}">
    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  </a:ext>
                            </a:extLst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C09E055" w14:textId="50DD28AB" w:rsidR="00BA793C" w:rsidRPr="003E0C8B" w:rsidRDefault="00BA793C" w:rsidP="003E0C8B">
                                <w:pPr>
                                  <w:jc w:val="center"/>
                                  <w:rPr>
                                    <w:rFonts w:ascii="Cambria" w:hAnsi="Cambria"/>
                                    <w:b/>
                                    <w:color w:val="BB0000"/>
                                    <w:sz w:val="24"/>
                                    <w:szCs w:val="24"/>
                                  </w:rPr>
                                </w:pPr>
                                <w:r w:rsidRPr="003E0C8B">
                                  <w:rPr>
                                    <w:rFonts w:ascii="Cambria" w:hAnsi="Cambria"/>
                                    <w:b/>
                                    <w:color w:val="BB0000"/>
                                    <w:sz w:val="28"/>
                                    <w:szCs w:val="28"/>
                                  </w:rPr>
                                  <w:t>CÔNG TY TNHH M</w:t>
                                </w:r>
                                <w:r w:rsidRPr="003E0C8B">
                                  <w:rPr>
                                    <w:rFonts w:ascii="Cambria" w:hAnsi="Cambria" w:cs="Times New Roman"/>
                                    <w:b/>
                                    <w:color w:val="BB0000"/>
                                    <w:sz w:val="28"/>
                                    <w:szCs w:val="28"/>
                                  </w:rPr>
                                  <w:t>Ộ</w:t>
                                </w:r>
                                <w:r w:rsidRPr="003E0C8B">
                                  <w:rPr>
                                    <w:rFonts w:ascii="Cambria" w:hAnsi="Cambria"/>
                                    <w:b/>
                                    <w:color w:val="BB0000"/>
                                    <w:sz w:val="28"/>
                                    <w:szCs w:val="28"/>
                                  </w:rPr>
                                  <w:t>T THÀNH VIÊN EPMT</w:t>
                                </w:r>
                              </w:p>
                              <w:p w14:paraId="4CAC29DE" w14:textId="77777777" w:rsidR="00BA793C" w:rsidRPr="003E0C8B" w:rsidRDefault="00BA793C" w:rsidP="003E0C8B">
                                <w:pPr>
                                  <w:jc w:val="center"/>
                                  <w:rPr>
                                    <w:rFonts w:ascii="Cambria" w:hAnsi="Cambria"/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" name="Text Box 4"/>
                          <wps:cNvSpPr txBox="1"/>
                          <wps:spPr>
                            <a:xfrm>
                              <a:off x="1485900" y="187960"/>
                              <a:ext cx="4619625" cy="5715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C572A759-6A51-4108-AA02-DFA0A04FC94B}">
    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  </a:ext>
                            </a:extLst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1C76A50" w14:textId="1FBA8DEB" w:rsidR="00BA793C" w:rsidRPr="003E0C8B" w:rsidRDefault="00BA793C" w:rsidP="003E0C8B">
                                <w:pPr>
                                  <w:widowControl w:val="0"/>
                                  <w:autoSpaceDE w:val="0"/>
                                  <w:autoSpaceDN w:val="0"/>
                                  <w:adjustRightInd w:val="0"/>
                                  <w:spacing w:after="0" w:line="240" w:lineRule="auto"/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</w:pPr>
                                <w:r w:rsidRPr="003E0C8B"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 xml:space="preserve">Địa chỉ: 43A đường An Nhơn, Phường 17, </w:t>
                                </w:r>
                                <w:r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>Q.</w:t>
                                </w:r>
                                <w:r w:rsidRPr="003E0C8B"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 xml:space="preserve"> Gò Vấp, Tp. Hồ Chí Minh</w:t>
                                </w:r>
                              </w:p>
                              <w:p w14:paraId="7A46420C" w14:textId="77777777" w:rsidR="00BA793C" w:rsidRPr="003E0C8B" w:rsidRDefault="00BA793C" w:rsidP="003E0C8B">
                                <w:pPr>
                                  <w:widowControl w:val="0"/>
                                  <w:autoSpaceDE w:val="0"/>
                                  <w:autoSpaceDN w:val="0"/>
                                  <w:adjustRightInd w:val="0"/>
                                  <w:spacing w:after="0" w:line="240" w:lineRule="auto"/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</w:pPr>
                                <w:r w:rsidRPr="003E0C8B"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 xml:space="preserve">Điện thoại: (08) 66.797.357 - Email: </w:t>
                                </w:r>
                                <w:hyperlink r:id="rId12" w:history="1">
                                  <w:r w:rsidRPr="003E0C8B">
                                    <w:rPr>
                                      <w:rFonts w:ascii="Cambria" w:hAnsi="Cambria" w:cs="Tahoma"/>
                                      <w:color w:val="BB0000"/>
                                      <w:sz w:val="24"/>
                                      <w:szCs w:val="24"/>
                                    </w:rPr>
                                    <w:t>lienhe@epmt.vn</w:t>
                                  </w:r>
                                </w:hyperlink>
                              </w:p>
                              <w:p w14:paraId="0CF906A9" w14:textId="77777777" w:rsidR="00BA793C" w:rsidRDefault="00BA793C"/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6" name="Straight Connector 6"/>
                        <wps:cNvCnPr/>
                        <wps:spPr>
                          <a:xfrm>
                            <a:off x="114300" y="716280"/>
                            <a:ext cx="59436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mv="urn:schemas-microsoft-com:mac:vml" xmlns:mo="http://schemas.microsoft.com/office/mac/office/2008/main">
            <w:pict>
              <v:group id="Group 7" o:spid="_x0000_s1026" style="position:absolute;left:0;text-align:left;margin-left:0;margin-top:-2.35pt;width:480.75pt;height:59.8pt;z-index:251647488" coordsize="6105525,759460" o:gfxdata="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">
                <v:group id="Group 5" o:spid="_x0000_s1027" style="position:absolute;width:6105525;height:759460" coordsize="6105525,759460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1" o:spid="_x0000_s1028" type="#_x0000_t75" style="position:absolute;top:30480;width:1457325;height:57150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">
                    <v:imagedata r:id="rId13" o:title=""/>
                    <v:path arrowok="t"/>
                  </v:shape>
                  <v:shapetype id="_x0000_t202" coordsize="21600,21600" o:spt="202" path="m0,0l0,21600,21600,21600,21600,0xe">
                    <v:stroke joinstyle="miter"/>
                    <v:path gradientshapeok="t" o:connecttype="rect"/>
                  </v:shapetype>
                  <v:shape id="Text Box 2" o:spid="_x0000_s1029" type="#_x0000_t202" style="position:absolute;left:1600200;width:4229100;height:3429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6k60owQAA&#10;ANoAAAAPAAAAZHJzL2Rvd25yZXYueG1sRI9Pi8IwFMTvgt8hPMGbJoqKW40iuwieFP/swt4ezbMt&#10;Ni+libZ+e7Ow4HGYmd8wy3VrS/Gg2heONYyGCgRx6kzBmYbLeTuYg/AB2WDpmDQ8ycN61e0sMTGu&#10;4SM9TiETEcI+QQ15CFUipU9zsuiHriKO3tXVFkOUdSZNjU2E21KOlZpJiwXHhRwr+swpvZ3uVsP3&#10;/vr7M1GH7MtOq8a1SrL9kFr3e+1mASJQG97h//bOaBjD35V4A+TqBQ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OpOtKMEAAADaAAAADwAAAAAAAAAAAAAAAACXAgAAZHJzL2Rvd25y&#10;ZXYueG1sUEsFBgAAAAAEAAQA9QAAAIUDAAAAAA==&#10;" filled="f" stroked="f">
                    <v:textbox>
                      <w:txbxContent>
                        <w:p w14:paraId="0C09E055" w14:textId="50DD28AB" w:rsidR="0014719C" w:rsidRPr="003E0C8B" w:rsidRDefault="0014719C" w:rsidP="003E0C8B">
                          <w:pPr>
                            <w:jc w:val="center"/>
                            <w:rPr>
                              <w:rFonts w:ascii="Cambria" w:hAnsi="Cambria"/>
                              <w:b/>
                              <w:color w:val="BB0000"/>
                              <w:sz w:val="24"/>
                              <w:szCs w:val="24"/>
                            </w:rPr>
                          </w:pPr>
                          <w:r w:rsidRPr="003E0C8B">
                            <w:rPr>
                              <w:rFonts w:ascii="Cambria" w:hAnsi="Cambria"/>
                              <w:b/>
                              <w:color w:val="BB0000"/>
                              <w:sz w:val="28"/>
                              <w:szCs w:val="28"/>
                            </w:rPr>
                            <w:t>CÔNG TY TNHH M</w:t>
                          </w:r>
                          <w:r w:rsidRPr="003E0C8B">
                            <w:rPr>
                              <w:rFonts w:ascii="Cambria" w:hAnsi="Cambria" w:cs="Times New Roman"/>
                              <w:b/>
                              <w:color w:val="BB0000"/>
                              <w:sz w:val="28"/>
                              <w:szCs w:val="28"/>
                            </w:rPr>
                            <w:t>Ộ</w:t>
                          </w:r>
                          <w:r w:rsidRPr="003E0C8B">
                            <w:rPr>
                              <w:rFonts w:ascii="Cambria" w:hAnsi="Cambria"/>
                              <w:b/>
                              <w:color w:val="BB0000"/>
                              <w:sz w:val="28"/>
                              <w:szCs w:val="28"/>
                            </w:rPr>
                            <w:t>T THÀNH VIÊN EPMT</w:t>
                          </w:r>
                        </w:p>
                        <w:p w14:paraId="4CAC29DE" w14:textId="77777777" w:rsidR="0014719C" w:rsidRPr="003E0C8B" w:rsidRDefault="0014719C" w:rsidP="003E0C8B">
                          <w:pPr>
                            <w:jc w:val="center"/>
                            <w:rPr>
                              <w:rFonts w:ascii="Cambria" w:hAnsi="Cambria"/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  <v:shape id="Text Box 4" o:spid="_x0000_s1030" type="#_x0000_t202" style="position:absolute;left:1485900;top:187960;width:4619625;height:5715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sGY34xgAA&#10;ANoAAAAPAAAAZHJzL2Rvd25yZXYueG1sRI9Ba8JAFITvhf6H5RV6kboxSimpq4hiERRL0x56fM2+&#10;Jmmzb8PuGqO/visIPQ4z8w0znfemER05X1tWMBomIIgLq2suFXy8rx+eQPiArLGxTApO5GE+u72Z&#10;Yqbtkd+oy0MpIoR9hgqqENpMSl9UZNAPbUscvW/rDIYoXSm1w2OEm0amSfIoDdYcFypsaVlR8Zsf&#10;jILzq9vZNN29jL4+x3UXVoOf/Xav1P1dv3gGEagP/+Fre6MVTOByJd4AOfsD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CsGY34xgAAANoAAAAPAAAAAAAAAAAAAAAAAJcCAABkcnMv&#10;ZG93bnJldi54bWxQSwUGAAAAAAQABAD1AAAAigMAAAAA&#10;" filled="f" stroked="f">
                    <v:textbox>
                      <w:txbxContent>
                        <w:p w14:paraId="21C76A50" w14:textId="1FBA8DEB" w:rsidR="0014719C" w:rsidRPr="003E0C8B" w:rsidRDefault="0014719C" w:rsidP="003E0C8B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rPr>
                              <w:rFonts w:ascii="Cambria" w:hAnsi="Cambria" w:cs="Tahoma"/>
                              <w:color w:val="BB0000"/>
                              <w:sz w:val="24"/>
                              <w:szCs w:val="24"/>
                            </w:rPr>
                          </w:pPr>
                          <w:r w:rsidRPr="003E0C8B">
                            <w:rPr>
                              <w:rFonts w:ascii="Cambria" w:hAnsi="Cambria" w:cs="Tahoma"/>
                              <w:color w:val="BB0000"/>
                              <w:sz w:val="24"/>
                              <w:szCs w:val="24"/>
                            </w:rPr>
                            <w:t xml:space="preserve">Địa chỉ: 43A đường An Nhơn, Phường 17, </w:t>
                          </w:r>
                          <w:r>
                            <w:rPr>
                              <w:rFonts w:ascii="Cambria" w:hAnsi="Cambria" w:cs="Tahoma"/>
                              <w:color w:val="BB0000"/>
                              <w:sz w:val="24"/>
                              <w:szCs w:val="24"/>
                            </w:rPr>
                            <w:t>Q.</w:t>
                          </w:r>
                          <w:r w:rsidRPr="003E0C8B">
                            <w:rPr>
                              <w:rFonts w:ascii="Cambria" w:hAnsi="Cambria" w:cs="Tahoma"/>
                              <w:color w:val="BB0000"/>
                              <w:sz w:val="24"/>
                              <w:szCs w:val="24"/>
                            </w:rPr>
                            <w:t xml:space="preserve"> Gò Vấp, Tp. Hồ Chí Minh</w:t>
                          </w:r>
                        </w:p>
                        <w:p w14:paraId="7A46420C" w14:textId="77777777" w:rsidR="0014719C" w:rsidRPr="003E0C8B" w:rsidRDefault="0014719C" w:rsidP="003E0C8B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rPr>
                              <w:rFonts w:ascii="Cambria" w:hAnsi="Cambria" w:cs="Tahoma"/>
                              <w:color w:val="BB0000"/>
                              <w:sz w:val="24"/>
                              <w:szCs w:val="24"/>
                            </w:rPr>
                          </w:pPr>
                          <w:r w:rsidRPr="003E0C8B">
                            <w:rPr>
                              <w:rFonts w:ascii="Cambria" w:hAnsi="Cambria" w:cs="Tahoma"/>
                              <w:color w:val="BB0000"/>
                              <w:sz w:val="24"/>
                              <w:szCs w:val="24"/>
                            </w:rPr>
                            <w:t xml:space="preserve">Điện thoại: (08) 66.797.357 - Email: </w:t>
                          </w:r>
                          <w:hyperlink r:id="rId14" w:history="1">
                            <w:r w:rsidRPr="003E0C8B">
                              <w:rPr>
                                <w:rFonts w:ascii="Cambria" w:hAnsi="Cambria" w:cs="Tahoma"/>
                                <w:color w:val="BB0000"/>
                                <w:sz w:val="24"/>
                                <w:szCs w:val="24"/>
                              </w:rPr>
                              <w:t>lienhe@epmt.vn</w:t>
                            </w:r>
                          </w:hyperlink>
                        </w:p>
                        <w:p w14:paraId="0CF906A9" w14:textId="77777777" w:rsidR="0014719C" w:rsidRDefault="0014719C"/>
                      </w:txbxContent>
                    </v:textbox>
                  </v:shape>
                </v:group>
                <v:line id="Straight Connector 6" o:spid="_x0000_s1031" style="position:absolute;visibility:visible;mso-wrap-style:square" from="114300,716280" to="6057900,71628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hNf5m8EAAADaAAAADwAAAGRycy9kb3ducmV2LnhtbESPT4vCMBTE74LfITxhb5rqoUg1igjK&#10;XqSsf6/P5tkWm5duE233228EweMwM79h5svOVOJJjSstKxiPIhDEmdUl5wqOh81wCsJ5ZI2VZVLw&#10;Rw6Wi35vjom2Lf/Qc+9zESDsElRQeF8nUrqsIINuZGvi4N1sY9AH2eRSN9gGuKnkJIpiabDksFBg&#10;TeuCsvv+YRRM0tRcbtfxr9a7OE/Pp0q225NSX4NuNQPhqfOf8Lv9rRXE8LoSboBc/AM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CE1/mbwQAAANoAAAAPAAAAAAAAAAAAAAAA&#10;AKECAABkcnMvZG93bnJldi54bWxQSwUGAAAAAAQABAD5AAAAjwMAAAAA&#10;" strokecolor="#f24f4f [3204]" strokeweight="1pt">
                  <v:stroke joinstyle="miter"/>
                </v:line>
                <w10:wrap type="through"/>
              </v:group>
            </w:pict>
          </mc:Fallback>
        </mc:AlternateContent>
      </w:r>
    </w:p>
    <w:p w14:paraId="3545DD35" w14:textId="3769EA75" w:rsidR="003E0C8B" w:rsidRPr="003E0C8B" w:rsidRDefault="00267339" w:rsidP="003E0C8B">
      <w:pPr>
        <w:pStyle w:val="Heading1"/>
        <w:rPr>
          <w:color w:val="BB0000"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23819BB9" wp14:editId="1F2D434B">
                <wp:simplePos x="0" y="0"/>
                <wp:positionH relativeFrom="column">
                  <wp:posOffset>342900</wp:posOffset>
                </wp:positionH>
                <wp:positionV relativeFrom="paragraph">
                  <wp:posOffset>291465</wp:posOffset>
                </wp:positionV>
                <wp:extent cx="5253355" cy="1367790"/>
                <wp:effectExtent l="0" t="0" r="0" b="0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3355" cy="13677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14:paraId="54EB019B" w14:textId="77777777" w:rsidR="00BA793C" w:rsidRPr="00227729" w:rsidRDefault="00BA793C" w:rsidP="003E0C8B">
                            <w:pPr>
                              <w:pStyle w:val="Heading1"/>
                              <w:rPr>
                                <w:rFonts w:ascii="Cambria" w:hAnsi="Cambria"/>
                                <w:b/>
                                <w:color w:val="002060"/>
                                <w:sz w:val="50"/>
                                <w:szCs w:val="50"/>
                              </w:rPr>
                            </w:pPr>
                            <w:r w:rsidRPr="00227729">
                              <w:rPr>
                                <w:rFonts w:ascii="Cambria" w:hAnsi="Cambria"/>
                                <w:b/>
                                <w:color w:val="002060"/>
                                <w:sz w:val="50"/>
                                <w:szCs w:val="50"/>
                              </w:rPr>
                              <w:t>H</w:t>
                            </w:r>
                            <w:r w:rsidRPr="00227729">
                              <w:rPr>
                                <w:rFonts w:ascii="Cambria" w:hAnsi="Cambria" w:cs="Times New Roman"/>
                                <w:b/>
                                <w:color w:val="002060"/>
                                <w:sz w:val="50"/>
                                <w:szCs w:val="50"/>
                              </w:rPr>
                              <w:t>ƯỚ</w:t>
                            </w:r>
                            <w:r w:rsidRPr="00227729">
                              <w:rPr>
                                <w:rFonts w:ascii="Cambria" w:hAnsi="Cambria"/>
                                <w:b/>
                                <w:color w:val="002060"/>
                                <w:sz w:val="50"/>
                                <w:szCs w:val="50"/>
                              </w:rPr>
                              <w:t>NG D</w:t>
                            </w:r>
                            <w:r w:rsidRPr="00227729">
                              <w:rPr>
                                <w:rFonts w:ascii="Cambria" w:hAnsi="Cambria" w:cs="Times New Roman"/>
                                <w:b/>
                                <w:color w:val="002060"/>
                                <w:sz w:val="50"/>
                                <w:szCs w:val="50"/>
                              </w:rPr>
                              <w:t>Ẫ</w:t>
                            </w:r>
                            <w:r w:rsidRPr="00227729">
                              <w:rPr>
                                <w:rFonts w:ascii="Cambria" w:hAnsi="Cambria"/>
                                <w:b/>
                                <w:color w:val="002060"/>
                                <w:sz w:val="50"/>
                                <w:szCs w:val="50"/>
                              </w:rPr>
                              <w:t>N QUY TRÌNH PMT-EMS</w:t>
                            </w:r>
                          </w:p>
                          <w:p w14:paraId="56A980CE" w14:textId="0837ECB2" w:rsidR="00BA793C" w:rsidRPr="00267339" w:rsidRDefault="00BA793C" w:rsidP="00267339">
                            <w:pPr>
                              <w:pStyle w:val="Heading1"/>
                              <w:rPr>
                                <w:rFonts w:ascii="Cambria" w:hAnsi="Cambria"/>
                                <w:b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rFonts w:ascii="Cambria" w:hAnsi="Cambria"/>
                                <w:b/>
                                <w:sz w:val="60"/>
                                <w:szCs w:val="60"/>
                              </w:rPr>
                              <w:t>RÈN LUYỆN SINH VIÊN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mv="urn:schemas-microsoft-com:mac:vml" xmlns:mo="http://schemas.microsoft.com/office/mac/office/2008/main"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8" o:spid="_x0000_s1032" type="#_x0000_t202" style="position:absolute;left:0;text-align:left;margin-left:27pt;margin-top:22.95pt;width:413.65pt;height:107.7pt;z-index:25166694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" filled="f" stroked="f">
                <v:textbox style="mso-fit-shape-to-text:t">
                  <w:txbxContent>
                    <w:p w14:paraId="54EB019B" w14:textId="77777777" w:rsidR="005D7B48" w:rsidRPr="00227729" w:rsidRDefault="005D7B48" w:rsidP="003E0C8B">
                      <w:pPr>
                        <w:pStyle w:val="Heading1"/>
                        <w:rPr>
                          <w:rFonts w:ascii="Cambria" w:hAnsi="Cambria"/>
                          <w:b/>
                          <w:color w:val="002060"/>
                          <w:sz w:val="50"/>
                          <w:szCs w:val="50"/>
                        </w:rPr>
                      </w:pPr>
                      <w:r w:rsidRPr="00227729">
                        <w:rPr>
                          <w:rFonts w:ascii="Cambria" w:hAnsi="Cambria"/>
                          <w:b/>
                          <w:color w:val="002060"/>
                          <w:sz w:val="50"/>
                          <w:szCs w:val="50"/>
                        </w:rPr>
                        <w:t>H</w:t>
                      </w:r>
                      <w:r w:rsidRPr="00227729">
                        <w:rPr>
                          <w:rFonts w:ascii="Cambria" w:hAnsi="Cambria" w:cs="Times New Roman"/>
                          <w:b/>
                          <w:color w:val="002060"/>
                          <w:sz w:val="50"/>
                          <w:szCs w:val="50"/>
                        </w:rPr>
                        <w:t>ƯỚ</w:t>
                      </w:r>
                      <w:r w:rsidRPr="00227729">
                        <w:rPr>
                          <w:rFonts w:ascii="Cambria" w:hAnsi="Cambria"/>
                          <w:b/>
                          <w:color w:val="002060"/>
                          <w:sz w:val="50"/>
                          <w:szCs w:val="50"/>
                        </w:rPr>
                        <w:t>NG D</w:t>
                      </w:r>
                      <w:r w:rsidRPr="00227729">
                        <w:rPr>
                          <w:rFonts w:ascii="Cambria" w:hAnsi="Cambria" w:cs="Times New Roman"/>
                          <w:b/>
                          <w:color w:val="002060"/>
                          <w:sz w:val="50"/>
                          <w:szCs w:val="50"/>
                        </w:rPr>
                        <w:t>Ẫ</w:t>
                      </w:r>
                      <w:r w:rsidRPr="00227729">
                        <w:rPr>
                          <w:rFonts w:ascii="Cambria" w:hAnsi="Cambria"/>
                          <w:b/>
                          <w:color w:val="002060"/>
                          <w:sz w:val="50"/>
                          <w:szCs w:val="50"/>
                        </w:rPr>
                        <w:t>N QUY TRÌNH PMT-EMS</w:t>
                      </w:r>
                    </w:p>
                    <w:p w14:paraId="56A980CE" w14:textId="0837ECB2" w:rsidR="005D7B48" w:rsidRPr="00267339" w:rsidRDefault="00AF6B28" w:rsidP="00267339">
                      <w:pPr>
                        <w:pStyle w:val="Heading1"/>
                        <w:rPr>
                          <w:rFonts w:ascii="Cambria" w:hAnsi="Cambria"/>
                          <w:b/>
                          <w:sz w:val="60"/>
                          <w:szCs w:val="60"/>
                        </w:rPr>
                      </w:pPr>
                      <w:r>
                        <w:rPr>
                          <w:rFonts w:ascii="Cambria" w:hAnsi="Cambria"/>
                          <w:b/>
                          <w:sz w:val="60"/>
                          <w:szCs w:val="60"/>
                        </w:rPr>
                        <w:t>RÈN LUYỆN</w:t>
                      </w:r>
                      <w:r w:rsidR="00431A66">
                        <w:rPr>
                          <w:rFonts w:ascii="Cambria" w:hAnsi="Cambria"/>
                          <w:b/>
                          <w:sz w:val="60"/>
                          <w:szCs w:val="60"/>
                        </w:rPr>
                        <w:t xml:space="preserve"> SINH VIÊN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0316C01" w14:textId="473E2DA5" w:rsidR="003E0C8B" w:rsidRPr="003E0C8B" w:rsidRDefault="003E0C8B" w:rsidP="003E0C8B">
      <w:pPr>
        <w:pStyle w:val="Heading1"/>
        <w:rPr>
          <w:color w:val="BB0000"/>
        </w:rPr>
      </w:pPr>
    </w:p>
    <w:p w14:paraId="130952C2" w14:textId="77777777" w:rsidR="003E0C8B" w:rsidRDefault="003E0C8B" w:rsidP="003E0C8B">
      <w:pPr>
        <w:pStyle w:val="Heading1"/>
      </w:pPr>
    </w:p>
    <w:p w14:paraId="7D47B501" w14:textId="068B4137" w:rsidR="003E0C8B" w:rsidRDefault="003E0C8B" w:rsidP="003E0C8B"/>
    <w:p w14:paraId="7E1BE059" w14:textId="77777777" w:rsidR="00517ECC" w:rsidRDefault="00517ECC" w:rsidP="003E0C8B"/>
    <w:p w14:paraId="07F6D337" w14:textId="57BB79A2" w:rsidR="00517ECC" w:rsidRDefault="00517ECC" w:rsidP="003E0C8B"/>
    <w:p w14:paraId="23119A1B" w14:textId="27CBF3BA" w:rsidR="00517ECC" w:rsidRDefault="00517ECC" w:rsidP="003E0C8B"/>
    <w:p w14:paraId="7551CF54" w14:textId="5651E9DB" w:rsidR="00517ECC" w:rsidRDefault="00C15973" w:rsidP="003E0C8B">
      <w:r>
        <w:rPr>
          <w:noProof/>
          <w:lang w:eastAsia="en-US"/>
        </w:rPr>
        <w:drawing>
          <wp:anchor distT="0" distB="0" distL="114300" distR="114300" simplePos="0" relativeHeight="251686400" behindDoc="0" locked="0" layoutInCell="1" allowOverlap="1" wp14:anchorId="61539E3E" wp14:editId="3CEF8589">
            <wp:simplePos x="0" y="0"/>
            <wp:positionH relativeFrom="column">
              <wp:posOffset>1042035</wp:posOffset>
            </wp:positionH>
            <wp:positionV relativeFrom="paragraph">
              <wp:posOffset>1905</wp:posOffset>
            </wp:positionV>
            <wp:extent cx="3644265" cy="3429000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s packet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426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8BBB55" w14:textId="77777777" w:rsidR="00517ECC" w:rsidRDefault="00517ECC" w:rsidP="003E0C8B"/>
    <w:p w14:paraId="319E826C" w14:textId="77777777" w:rsidR="00517ECC" w:rsidRDefault="00517ECC" w:rsidP="003E0C8B"/>
    <w:p w14:paraId="28FE3B35" w14:textId="77777777" w:rsidR="00517ECC" w:rsidRDefault="00517ECC" w:rsidP="003E0C8B"/>
    <w:p w14:paraId="3C322F27" w14:textId="77777777" w:rsidR="00517ECC" w:rsidRDefault="00517ECC" w:rsidP="003E0C8B"/>
    <w:p w14:paraId="6C47CF45" w14:textId="77777777" w:rsidR="00517ECC" w:rsidRDefault="00517ECC" w:rsidP="003E0C8B"/>
    <w:p w14:paraId="19E77DAF" w14:textId="77777777" w:rsidR="00517ECC" w:rsidRDefault="00517ECC" w:rsidP="003E0C8B"/>
    <w:p w14:paraId="60CD608A" w14:textId="77777777" w:rsidR="00517ECC" w:rsidRDefault="00517ECC" w:rsidP="003E0C8B"/>
    <w:p w14:paraId="41FD704A" w14:textId="77777777" w:rsidR="00517ECC" w:rsidRDefault="00517ECC" w:rsidP="003E0C8B"/>
    <w:p w14:paraId="32C99EC6" w14:textId="77777777" w:rsidR="00517ECC" w:rsidRDefault="00517ECC" w:rsidP="003E0C8B"/>
    <w:p w14:paraId="7BDCEE3D" w14:textId="77777777" w:rsidR="00517ECC" w:rsidRDefault="00517ECC" w:rsidP="003E0C8B"/>
    <w:p w14:paraId="65AC91F8" w14:textId="77777777" w:rsidR="00517ECC" w:rsidRDefault="00517ECC" w:rsidP="003E0C8B"/>
    <w:p w14:paraId="2868C205" w14:textId="77777777" w:rsidR="00517ECC" w:rsidRDefault="00517ECC" w:rsidP="003E0C8B"/>
    <w:p w14:paraId="55E7F502" w14:textId="77777777" w:rsidR="00517ECC" w:rsidRDefault="00517ECC" w:rsidP="003E0C8B"/>
    <w:p w14:paraId="3EAF3A99" w14:textId="77777777" w:rsidR="00517ECC" w:rsidRDefault="00517ECC" w:rsidP="003E0C8B"/>
    <w:p w14:paraId="219CBAF4" w14:textId="77777777" w:rsidR="00517ECC" w:rsidRDefault="00517ECC" w:rsidP="003E0C8B"/>
    <w:p w14:paraId="12B220C8" w14:textId="3EB97367" w:rsidR="00C15973" w:rsidRDefault="00C15973" w:rsidP="00E450BB">
      <w:pPr>
        <w:jc w:val="center"/>
        <w:rPr>
          <w:rFonts w:ascii="Cambria" w:hAnsi="Cambria"/>
          <w:b/>
          <w:color w:val="002060"/>
          <w:sz w:val="30"/>
          <w:szCs w:val="30"/>
        </w:rPr>
      </w:pPr>
      <w:r w:rsidRPr="00D0220E">
        <w:rPr>
          <w:rFonts w:ascii="Cambria" w:hAnsi="Cambria"/>
          <w:b/>
          <w:color w:val="002060"/>
          <w:sz w:val="30"/>
          <w:szCs w:val="30"/>
        </w:rPr>
        <w:lastRenderedPageBreak/>
        <w:t>MÔ TẢ QUY TRÌNH</w:t>
      </w:r>
      <w:r>
        <w:rPr>
          <w:rFonts w:ascii="Cambria" w:hAnsi="Cambria"/>
          <w:b/>
          <w:color w:val="002060"/>
          <w:sz w:val="30"/>
          <w:szCs w:val="30"/>
        </w:rPr>
        <w:t xml:space="preserve"> – </w:t>
      </w:r>
      <w:r w:rsidR="00F81588">
        <w:rPr>
          <w:rFonts w:ascii="Cambria" w:hAnsi="Cambria"/>
          <w:b/>
          <w:color w:val="002060"/>
          <w:sz w:val="30"/>
          <w:szCs w:val="30"/>
        </w:rPr>
        <w:t xml:space="preserve">ĐIỂM </w:t>
      </w:r>
      <w:r w:rsidR="00332D0C">
        <w:rPr>
          <w:rFonts w:ascii="Cambria" w:hAnsi="Cambria"/>
          <w:b/>
          <w:color w:val="002060"/>
          <w:sz w:val="30"/>
          <w:szCs w:val="30"/>
        </w:rPr>
        <w:t>RÈN LUYỆN</w:t>
      </w:r>
    </w:p>
    <w:p w14:paraId="5086D2BC" w14:textId="108E3EE7" w:rsidR="001F02DB" w:rsidRDefault="001F02DB" w:rsidP="00AA1E5B">
      <w:pPr>
        <w:rPr>
          <w:rFonts w:ascii="Cambria" w:hAnsi="Cambria"/>
          <w:b/>
          <w:color w:val="002060"/>
          <w:sz w:val="30"/>
          <w:szCs w:val="30"/>
        </w:rPr>
      </w:pPr>
    </w:p>
    <w:p w14:paraId="655D9062" w14:textId="72BE7B54" w:rsidR="00F72106" w:rsidRPr="00D0220E" w:rsidRDefault="00F72106" w:rsidP="00F72106">
      <w:pPr>
        <w:rPr>
          <w:rFonts w:ascii="Cambria" w:hAnsi="Cambria"/>
          <w:b/>
          <w:color w:val="002060"/>
          <w:sz w:val="26"/>
          <w:szCs w:val="26"/>
        </w:rPr>
      </w:pPr>
      <w:r w:rsidRPr="004204DC">
        <w:rPr>
          <w:rFonts w:ascii="Cambria" w:hAnsi="Cambria"/>
          <w:b/>
          <w:color w:val="002060"/>
          <w:sz w:val="26"/>
          <w:szCs w:val="26"/>
          <w:u w:val="single"/>
        </w:rPr>
        <w:t>Bước 1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Định nghĩa </w:t>
      </w:r>
      <w:r>
        <w:rPr>
          <w:rFonts w:ascii="Cambria" w:hAnsi="Cambria"/>
          <w:b/>
          <w:color w:val="002060"/>
          <w:sz w:val="26"/>
          <w:szCs w:val="26"/>
        </w:rPr>
        <w:t xml:space="preserve">bảng điểm trừ, điểm cộng </w:t>
      </w:r>
      <w:r w:rsidRPr="00F72106">
        <w:rPr>
          <w:rFonts w:ascii="Cambria" w:hAnsi="Cambria"/>
          <w:i/>
          <w:color w:val="002060"/>
          <w:sz w:val="26"/>
          <w:szCs w:val="26"/>
        </w:rPr>
        <w:t>(nếu chưa có)</w:t>
      </w:r>
    </w:p>
    <w:p w14:paraId="753AA1C9" w14:textId="1A9F2AF2" w:rsidR="00F72106" w:rsidRDefault="00F72106" w:rsidP="00F72106">
      <w:pPr>
        <w:rPr>
          <w:rFonts w:ascii="Cambria" w:hAnsi="Cambria"/>
          <w:b/>
          <w:color w:val="002060"/>
          <w:sz w:val="30"/>
          <w:szCs w:val="30"/>
        </w:rPr>
      </w:pPr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Thao tác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Quản lý đào tạo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>Quy chế rèn luyện – kỷ luật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>Quy chế rèn luyện – Phân loại vi phạm</w:t>
      </w:r>
    </w:p>
    <w:p w14:paraId="526665EB" w14:textId="4ACEB88E" w:rsidR="00EC7942" w:rsidRDefault="00F72106" w:rsidP="00AA1E5B">
      <w:pPr>
        <w:rPr>
          <w:rFonts w:ascii="Cambria" w:hAnsi="Cambria"/>
          <w:b/>
          <w:color w:val="002060"/>
          <w:sz w:val="30"/>
          <w:szCs w:val="30"/>
        </w:rPr>
      </w:pPr>
      <w:r>
        <w:rPr>
          <w:noProof/>
          <w:lang w:eastAsia="en-US"/>
        </w:rPr>
        <w:drawing>
          <wp:inline distT="0" distB="0" distL="0" distR="0" wp14:anchorId="778AF214" wp14:editId="35B25987">
            <wp:extent cx="5943600" cy="3616960"/>
            <wp:effectExtent l="0" t="0" r="0" b="254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16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60C090" w14:textId="078CC02C" w:rsidR="00EC7942" w:rsidRPr="00F72106" w:rsidRDefault="00EC7942" w:rsidP="00EC7942">
      <w:pPr>
        <w:jc w:val="center"/>
        <w:rPr>
          <w:rFonts w:ascii="Cambria" w:hAnsi="Cambria"/>
          <w:color w:val="002060"/>
          <w:sz w:val="26"/>
          <w:szCs w:val="26"/>
        </w:rPr>
      </w:pPr>
      <w:r w:rsidRPr="00F72106">
        <w:rPr>
          <w:rFonts w:ascii="Cambria" w:hAnsi="Cambria"/>
          <w:color w:val="002060"/>
          <w:sz w:val="26"/>
          <w:szCs w:val="26"/>
        </w:rPr>
        <w:t>Hình 1: Định nghĩa loại hành vi</w:t>
      </w:r>
      <w:r w:rsidR="00F72106" w:rsidRPr="00F72106">
        <w:rPr>
          <w:rFonts w:ascii="Cambria" w:hAnsi="Cambria"/>
          <w:color w:val="002060"/>
          <w:sz w:val="26"/>
          <w:szCs w:val="26"/>
        </w:rPr>
        <w:t xml:space="preserve"> vi phạm</w:t>
      </w:r>
    </w:p>
    <w:p w14:paraId="79EFCC4D" w14:textId="77777777" w:rsidR="00EC7942" w:rsidRDefault="00EC7942" w:rsidP="00AA1E5B">
      <w:pPr>
        <w:rPr>
          <w:rFonts w:ascii="Cambria" w:hAnsi="Cambria"/>
          <w:b/>
          <w:color w:val="002060"/>
          <w:sz w:val="30"/>
          <w:szCs w:val="30"/>
        </w:rPr>
      </w:pPr>
    </w:p>
    <w:p w14:paraId="7F7D92C4" w14:textId="2C0C8C81" w:rsidR="00EC7942" w:rsidRDefault="00F72106" w:rsidP="00AA1E5B">
      <w:pPr>
        <w:rPr>
          <w:rFonts w:ascii="Cambria" w:hAnsi="Cambria"/>
          <w:b/>
          <w:color w:val="002060"/>
          <w:sz w:val="30"/>
          <w:szCs w:val="30"/>
        </w:rPr>
      </w:pPr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Thao tác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Quản lý đào tạo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>Quy chế rèn luyện – kỷ luật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>Quy chế rèn luyện – Vi phạm</w:t>
      </w:r>
    </w:p>
    <w:p w14:paraId="3A595DD5" w14:textId="4FC145F8" w:rsidR="00EC7942" w:rsidRDefault="00F72106" w:rsidP="00AA1E5B">
      <w:pPr>
        <w:rPr>
          <w:rFonts w:ascii="Cambria" w:hAnsi="Cambria"/>
          <w:b/>
          <w:color w:val="002060"/>
          <w:sz w:val="30"/>
          <w:szCs w:val="30"/>
        </w:rPr>
      </w:pPr>
      <w:r>
        <w:rPr>
          <w:noProof/>
          <w:lang w:eastAsia="en-US"/>
        </w:rPr>
        <w:lastRenderedPageBreak/>
        <w:drawing>
          <wp:inline distT="0" distB="0" distL="0" distR="0" wp14:anchorId="44A6129C" wp14:editId="68C470D3">
            <wp:extent cx="5946265" cy="3490623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89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2A37D7" w14:textId="49BDA3B2" w:rsidR="00EC7942" w:rsidRPr="00F72106" w:rsidRDefault="00EC7942" w:rsidP="00EC7942">
      <w:pPr>
        <w:jc w:val="center"/>
        <w:rPr>
          <w:rFonts w:ascii="Cambria" w:hAnsi="Cambria"/>
          <w:color w:val="002060"/>
          <w:sz w:val="26"/>
          <w:szCs w:val="26"/>
        </w:rPr>
      </w:pPr>
      <w:r w:rsidRPr="00F72106">
        <w:rPr>
          <w:rFonts w:ascii="Cambria" w:hAnsi="Cambria"/>
          <w:color w:val="002060"/>
          <w:sz w:val="26"/>
          <w:szCs w:val="26"/>
        </w:rPr>
        <w:t>Hình 2: Định nghĩa hành vi vi phạm (điểm trừ)</w:t>
      </w:r>
    </w:p>
    <w:p w14:paraId="2E0983C4" w14:textId="77777777" w:rsidR="00EC7942" w:rsidRDefault="00EC7942" w:rsidP="00AA1E5B">
      <w:pPr>
        <w:rPr>
          <w:rFonts w:ascii="Cambria" w:hAnsi="Cambria"/>
          <w:b/>
          <w:color w:val="002060"/>
          <w:sz w:val="30"/>
          <w:szCs w:val="30"/>
        </w:rPr>
      </w:pPr>
    </w:p>
    <w:p w14:paraId="3E10C900" w14:textId="0923F8E2" w:rsidR="00EC7942" w:rsidRDefault="00F72106" w:rsidP="00AA1E5B">
      <w:pPr>
        <w:rPr>
          <w:rFonts w:ascii="Cambria" w:hAnsi="Cambria"/>
          <w:b/>
          <w:color w:val="002060"/>
          <w:sz w:val="30"/>
          <w:szCs w:val="30"/>
        </w:rPr>
      </w:pPr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Thao tác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Quản lý đào tạo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>Quy chế rèn luyện – kỷ luật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>Quy chế rèn luyện – Khen thưởng</w:t>
      </w:r>
      <w:r w:rsidR="00EC7942">
        <w:rPr>
          <w:rFonts w:ascii="Cambria" w:hAnsi="Cambria"/>
          <w:b/>
          <w:color w:val="002060"/>
          <w:sz w:val="30"/>
          <w:szCs w:val="30"/>
        </w:rPr>
        <w:t xml:space="preserve"> </w:t>
      </w:r>
    </w:p>
    <w:p w14:paraId="761570C1" w14:textId="120F0121" w:rsidR="00EC7942" w:rsidRDefault="00F72106" w:rsidP="00AA1E5B">
      <w:pPr>
        <w:rPr>
          <w:rFonts w:ascii="Cambria" w:hAnsi="Cambria"/>
          <w:b/>
          <w:color w:val="002060"/>
          <w:sz w:val="30"/>
          <w:szCs w:val="30"/>
        </w:rPr>
      </w:pPr>
      <w:r>
        <w:rPr>
          <w:noProof/>
          <w:lang w:eastAsia="en-US"/>
        </w:rPr>
        <w:drawing>
          <wp:inline distT="0" distB="0" distL="0" distR="0" wp14:anchorId="64AB0BFA" wp14:editId="11932F23">
            <wp:extent cx="5941429" cy="3307743"/>
            <wp:effectExtent l="0" t="0" r="2540" b="698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08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A7D1CD" w14:textId="77D75C4D" w:rsidR="00EC7942" w:rsidRPr="00F72106" w:rsidRDefault="00EC7942" w:rsidP="00EC7942">
      <w:pPr>
        <w:jc w:val="center"/>
        <w:rPr>
          <w:rFonts w:ascii="Cambria" w:hAnsi="Cambria"/>
          <w:color w:val="002060"/>
          <w:sz w:val="26"/>
          <w:szCs w:val="26"/>
        </w:rPr>
      </w:pPr>
      <w:r w:rsidRPr="00F72106">
        <w:rPr>
          <w:rFonts w:ascii="Cambria" w:hAnsi="Cambria"/>
          <w:color w:val="002060"/>
          <w:sz w:val="26"/>
          <w:szCs w:val="26"/>
        </w:rPr>
        <w:t>Hình 3: Định nghĩa khen thưởng (điểm cộng)</w:t>
      </w:r>
    </w:p>
    <w:p w14:paraId="337DC090" w14:textId="212781D9" w:rsidR="00D7651D" w:rsidRPr="00D0220E" w:rsidRDefault="00D7651D" w:rsidP="00D7651D">
      <w:pPr>
        <w:rPr>
          <w:rFonts w:ascii="Cambria" w:hAnsi="Cambria"/>
          <w:b/>
          <w:color w:val="002060"/>
          <w:sz w:val="26"/>
          <w:szCs w:val="26"/>
        </w:rPr>
      </w:pPr>
      <w:r w:rsidRPr="004204DC">
        <w:rPr>
          <w:rFonts w:ascii="Cambria" w:hAnsi="Cambria"/>
          <w:b/>
          <w:color w:val="002060"/>
          <w:sz w:val="26"/>
          <w:szCs w:val="26"/>
          <w:u w:val="single"/>
        </w:rPr>
        <w:lastRenderedPageBreak/>
        <w:t xml:space="preserve">Bước </w:t>
      </w:r>
      <w:r>
        <w:rPr>
          <w:rFonts w:ascii="Cambria" w:hAnsi="Cambria"/>
          <w:b/>
          <w:color w:val="002060"/>
          <w:sz w:val="26"/>
          <w:szCs w:val="26"/>
          <w:u w:val="single"/>
        </w:rPr>
        <w:t>2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r>
        <w:rPr>
          <w:rFonts w:ascii="Cambria" w:hAnsi="Cambria"/>
          <w:b/>
          <w:color w:val="002060"/>
          <w:sz w:val="26"/>
          <w:szCs w:val="26"/>
        </w:rPr>
        <w:t>Xử lý vi phạm, Ghi nhận khen thưởng</w:t>
      </w:r>
    </w:p>
    <w:p w14:paraId="33E35697" w14:textId="5D581B26" w:rsidR="00D7651D" w:rsidRDefault="00D7651D" w:rsidP="00D7651D">
      <w:pPr>
        <w:rPr>
          <w:rFonts w:ascii="Cambria" w:hAnsi="Cambria"/>
          <w:b/>
          <w:i/>
          <w:color w:val="C00000"/>
          <w:sz w:val="26"/>
          <w:szCs w:val="26"/>
        </w:rPr>
      </w:pPr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Thao tác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r w:rsidR="008A2231">
        <w:rPr>
          <w:rFonts w:ascii="Cambria" w:hAnsi="Cambria"/>
          <w:b/>
          <w:i/>
          <w:color w:val="C00000"/>
          <w:sz w:val="26"/>
          <w:szCs w:val="26"/>
        </w:rPr>
        <w:t>Học vụ sinh viên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="008A2231">
        <w:rPr>
          <w:rFonts w:ascii="Cambria" w:hAnsi="Cambria"/>
          <w:b/>
          <w:i/>
          <w:color w:val="C00000"/>
          <w:sz w:val="26"/>
          <w:szCs w:val="26"/>
        </w:rPr>
        <w:t>Quản lý chuyên cần – rèn luyện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="008A2231">
        <w:rPr>
          <w:rFonts w:ascii="Cambria" w:hAnsi="Cambria"/>
          <w:b/>
          <w:i/>
          <w:color w:val="C00000"/>
          <w:sz w:val="26"/>
          <w:szCs w:val="26"/>
        </w:rPr>
        <w:t>Xử lý vi phạm sinh viên</w:t>
      </w:r>
    </w:p>
    <w:p w14:paraId="56E21338" w14:textId="1F29AB77" w:rsidR="00162DEA" w:rsidRDefault="00162DEA" w:rsidP="00D7651D">
      <w:pPr>
        <w:rPr>
          <w:rFonts w:ascii="Cambria" w:hAnsi="Cambria"/>
          <w:b/>
          <w:i/>
          <w:color w:val="C00000"/>
          <w:sz w:val="26"/>
          <w:szCs w:val="26"/>
        </w:rPr>
      </w:pPr>
      <w:r>
        <w:rPr>
          <w:noProof/>
          <w:lang w:eastAsia="en-US"/>
        </w:rPr>
        <w:drawing>
          <wp:inline distT="0" distB="0" distL="0" distR="0" wp14:anchorId="1CA3B69F" wp14:editId="4A9176E6">
            <wp:extent cx="5943600" cy="293687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36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CD35F3" w14:textId="2F9B971A" w:rsidR="00162DEA" w:rsidRPr="00162DEA" w:rsidRDefault="00162DEA" w:rsidP="00162DEA">
      <w:pPr>
        <w:jc w:val="center"/>
        <w:rPr>
          <w:rFonts w:ascii="Cambria" w:hAnsi="Cambria"/>
          <w:b/>
          <w:i/>
          <w:color w:val="C00000"/>
          <w:sz w:val="26"/>
          <w:szCs w:val="26"/>
        </w:rPr>
      </w:pPr>
      <w:r w:rsidRPr="00162DEA">
        <w:rPr>
          <w:rFonts w:ascii="Cambria" w:hAnsi="Cambria"/>
          <w:color w:val="002060"/>
          <w:sz w:val="26"/>
          <w:szCs w:val="26"/>
        </w:rPr>
        <w:t>Hình 1: Nhập vi phạm</w:t>
      </w:r>
    </w:p>
    <w:p w14:paraId="626D71D6" w14:textId="60AD38F1" w:rsidR="00162DEA" w:rsidRDefault="00162DEA" w:rsidP="00D7651D">
      <w:pPr>
        <w:rPr>
          <w:rFonts w:ascii="Cambria" w:hAnsi="Cambria"/>
          <w:b/>
          <w:i/>
          <w:color w:val="C00000"/>
          <w:sz w:val="26"/>
          <w:szCs w:val="26"/>
        </w:rPr>
      </w:pPr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Thao tác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r>
        <w:rPr>
          <w:rFonts w:ascii="Cambria" w:hAnsi="Cambria"/>
          <w:b/>
          <w:i/>
          <w:color w:val="C00000"/>
          <w:sz w:val="26"/>
          <w:szCs w:val="26"/>
        </w:rPr>
        <w:t>Học vụ sinh viên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>Quản lý chuyên cần – rèn luyện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>Khen thưởng sinh viên</w:t>
      </w:r>
    </w:p>
    <w:p w14:paraId="7F008287" w14:textId="20167EAE" w:rsidR="00162DEA" w:rsidRDefault="00162DEA" w:rsidP="00D7651D">
      <w:pPr>
        <w:rPr>
          <w:rFonts w:ascii="Cambria" w:hAnsi="Cambria"/>
          <w:b/>
          <w:color w:val="002060"/>
          <w:sz w:val="30"/>
          <w:szCs w:val="30"/>
          <w:u w:val="single"/>
        </w:rPr>
      </w:pPr>
      <w:r>
        <w:rPr>
          <w:noProof/>
          <w:lang w:eastAsia="en-US"/>
        </w:rPr>
        <w:drawing>
          <wp:inline distT="0" distB="0" distL="0" distR="0" wp14:anchorId="1A069695" wp14:editId="4FBB3557">
            <wp:extent cx="5943600" cy="2936875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36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26894D" w14:textId="506E29C9" w:rsidR="00F9298A" w:rsidRDefault="00F9298A" w:rsidP="00F9298A">
      <w:pPr>
        <w:jc w:val="center"/>
        <w:rPr>
          <w:rFonts w:ascii="Cambria" w:hAnsi="Cambria"/>
          <w:color w:val="002060"/>
          <w:sz w:val="26"/>
          <w:szCs w:val="26"/>
        </w:rPr>
      </w:pPr>
      <w:r w:rsidRPr="00F9298A">
        <w:rPr>
          <w:rFonts w:ascii="Cambria" w:hAnsi="Cambria"/>
          <w:color w:val="002060"/>
          <w:sz w:val="26"/>
          <w:szCs w:val="26"/>
        </w:rPr>
        <w:t>Hình 2: Nhập khen thưởng</w:t>
      </w:r>
    </w:p>
    <w:p w14:paraId="2D45E38E" w14:textId="77777777" w:rsidR="00F9298A" w:rsidRPr="00F9298A" w:rsidRDefault="00F9298A" w:rsidP="00F9298A">
      <w:pPr>
        <w:jc w:val="center"/>
        <w:rPr>
          <w:rFonts w:ascii="Cambria" w:hAnsi="Cambria"/>
          <w:b/>
          <w:color w:val="002060"/>
          <w:sz w:val="26"/>
          <w:szCs w:val="26"/>
          <w:u w:val="single"/>
        </w:rPr>
      </w:pPr>
    </w:p>
    <w:p w14:paraId="73E4C338" w14:textId="33720ED5" w:rsidR="00F9298A" w:rsidRPr="00D0220E" w:rsidRDefault="00F9298A" w:rsidP="00F9298A">
      <w:pPr>
        <w:rPr>
          <w:rFonts w:ascii="Cambria" w:hAnsi="Cambria"/>
          <w:b/>
          <w:color w:val="002060"/>
          <w:sz w:val="26"/>
          <w:szCs w:val="26"/>
        </w:rPr>
      </w:pPr>
      <w:r w:rsidRPr="004204DC">
        <w:rPr>
          <w:rFonts w:ascii="Cambria" w:hAnsi="Cambria"/>
          <w:b/>
          <w:color w:val="002060"/>
          <w:sz w:val="26"/>
          <w:szCs w:val="26"/>
          <w:u w:val="single"/>
        </w:rPr>
        <w:lastRenderedPageBreak/>
        <w:t xml:space="preserve">Bước </w:t>
      </w:r>
      <w:r>
        <w:rPr>
          <w:rFonts w:ascii="Cambria" w:hAnsi="Cambria"/>
          <w:b/>
          <w:color w:val="002060"/>
          <w:sz w:val="26"/>
          <w:szCs w:val="26"/>
          <w:u w:val="single"/>
        </w:rPr>
        <w:t>3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r>
        <w:rPr>
          <w:rFonts w:ascii="Cambria" w:hAnsi="Cambria"/>
          <w:b/>
          <w:color w:val="002060"/>
          <w:sz w:val="26"/>
          <w:szCs w:val="26"/>
        </w:rPr>
        <w:t>Tính điểm rèn luyện Học kỳ</w:t>
      </w:r>
    </w:p>
    <w:p w14:paraId="22E836D6" w14:textId="2CD72A51" w:rsidR="00AC064E" w:rsidRDefault="00F9298A" w:rsidP="00F9298A">
      <w:pPr>
        <w:rPr>
          <w:rFonts w:ascii="Cambria" w:hAnsi="Cambria"/>
          <w:b/>
          <w:i/>
          <w:color w:val="C00000"/>
          <w:sz w:val="26"/>
          <w:szCs w:val="26"/>
        </w:rPr>
      </w:pPr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Thao tác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r>
        <w:rPr>
          <w:rFonts w:ascii="Cambria" w:hAnsi="Cambria"/>
          <w:b/>
          <w:i/>
          <w:color w:val="C00000"/>
          <w:sz w:val="26"/>
          <w:szCs w:val="26"/>
        </w:rPr>
        <w:t>Học vụ sinh viên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>Quản lý chuyên cần – rèn luyện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>Rèn luyện sinh viên</w:t>
      </w:r>
    </w:p>
    <w:p w14:paraId="221B9DE6" w14:textId="02131E93" w:rsidR="00BA793C" w:rsidRDefault="00BA793C" w:rsidP="00F9298A">
      <w:pPr>
        <w:rPr>
          <w:rFonts w:ascii="Cambria" w:hAnsi="Cambria"/>
          <w:b/>
          <w:color w:val="002060"/>
          <w:sz w:val="30"/>
          <w:szCs w:val="30"/>
        </w:rPr>
      </w:pPr>
      <w:r>
        <w:rPr>
          <w:noProof/>
          <w:lang w:eastAsia="en-US"/>
        </w:rPr>
        <w:drawing>
          <wp:inline distT="0" distB="0" distL="0" distR="0" wp14:anchorId="3288AB4B" wp14:editId="21E9E004">
            <wp:extent cx="5941286" cy="3053301"/>
            <wp:effectExtent l="0" t="0" r="254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54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FDE420" w14:textId="77777777" w:rsidR="00A274C6" w:rsidRPr="00AA1E5B" w:rsidRDefault="00A274C6" w:rsidP="00AA1E5B">
      <w:pPr>
        <w:rPr>
          <w:rFonts w:ascii="Cambria" w:hAnsi="Cambria"/>
          <w:i/>
          <w:color w:val="002060"/>
          <w:sz w:val="30"/>
          <w:szCs w:val="30"/>
        </w:rPr>
      </w:pPr>
    </w:p>
    <w:bookmarkEnd w:id="0"/>
    <w:p w14:paraId="1B9BFDD6" w14:textId="1C8B37CD" w:rsidR="00F81588" w:rsidRDefault="00F81588" w:rsidP="00F81588">
      <w:pPr>
        <w:jc w:val="center"/>
        <w:rPr>
          <w:rFonts w:ascii="Cambria" w:hAnsi="Cambria"/>
          <w:b/>
          <w:color w:val="002060"/>
          <w:sz w:val="30"/>
          <w:szCs w:val="30"/>
        </w:rPr>
      </w:pPr>
      <w:r w:rsidRPr="00D0220E">
        <w:rPr>
          <w:rFonts w:ascii="Cambria" w:hAnsi="Cambria"/>
          <w:b/>
          <w:color w:val="002060"/>
          <w:sz w:val="30"/>
          <w:szCs w:val="30"/>
        </w:rPr>
        <w:t>MÔ TẢ QUY TRÌNH</w:t>
      </w:r>
      <w:r>
        <w:rPr>
          <w:rFonts w:ascii="Cambria" w:hAnsi="Cambria"/>
          <w:b/>
          <w:color w:val="002060"/>
          <w:sz w:val="30"/>
          <w:szCs w:val="30"/>
        </w:rPr>
        <w:t xml:space="preserve"> – ĐIỂM DANH SINH VIÊN</w:t>
      </w:r>
    </w:p>
    <w:p w14:paraId="1070952C" w14:textId="184D6363" w:rsidR="009D422A" w:rsidRDefault="009D422A" w:rsidP="006A04FC">
      <w:pPr>
        <w:rPr>
          <w:rFonts w:ascii="Cambria" w:hAnsi="Cambria"/>
          <w:b/>
          <w:color w:val="002060"/>
          <w:sz w:val="30"/>
          <w:szCs w:val="30"/>
        </w:rPr>
      </w:pPr>
    </w:p>
    <w:p w14:paraId="128B4430" w14:textId="3F180A3C" w:rsidR="00D54C83" w:rsidRPr="00D0220E" w:rsidRDefault="00D54C83" w:rsidP="00D54C83">
      <w:pPr>
        <w:rPr>
          <w:rFonts w:ascii="Cambria" w:hAnsi="Cambria"/>
          <w:b/>
          <w:color w:val="002060"/>
          <w:sz w:val="26"/>
          <w:szCs w:val="26"/>
        </w:rPr>
      </w:pPr>
      <w:r>
        <w:rPr>
          <w:rFonts w:ascii="Cambria" w:hAnsi="Cambria"/>
          <w:b/>
          <w:color w:val="002060"/>
          <w:sz w:val="26"/>
          <w:szCs w:val="26"/>
          <w:u w:val="single"/>
        </w:rPr>
        <w:t>Cách 1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r>
        <w:rPr>
          <w:rFonts w:ascii="Cambria" w:hAnsi="Cambria"/>
          <w:b/>
          <w:color w:val="002060"/>
          <w:sz w:val="26"/>
          <w:szCs w:val="26"/>
        </w:rPr>
        <w:t>Điểm danh bằng phần mềm</w:t>
      </w:r>
    </w:p>
    <w:p w14:paraId="272A0840" w14:textId="40CB552E" w:rsidR="00D54C83" w:rsidRDefault="00D54C83" w:rsidP="00D54C83">
      <w:pPr>
        <w:rPr>
          <w:rFonts w:ascii="Cambria" w:hAnsi="Cambria"/>
          <w:b/>
          <w:color w:val="002060"/>
          <w:sz w:val="30"/>
          <w:szCs w:val="30"/>
        </w:rPr>
      </w:pPr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Thao tác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r>
        <w:rPr>
          <w:rFonts w:ascii="Cambria" w:hAnsi="Cambria"/>
          <w:b/>
          <w:i/>
          <w:color w:val="C00000"/>
          <w:sz w:val="26"/>
          <w:szCs w:val="26"/>
        </w:rPr>
        <w:t>Học vụ sinh viên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>Quản lý chuyên cần – rèn luyện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>Điểm danh sinh viên</w:t>
      </w:r>
    </w:p>
    <w:p w14:paraId="31E639C9" w14:textId="768D65D2" w:rsidR="009D422A" w:rsidRDefault="00F9298A" w:rsidP="006A04FC">
      <w:pPr>
        <w:rPr>
          <w:rFonts w:ascii="Cambria" w:hAnsi="Cambria"/>
          <w:b/>
          <w:color w:val="002060"/>
          <w:sz w:val="30"/>
          <w:szCs w:val="30"/>
        </w:rPr>
      </w:pPr>
      <w:r>
        <w:rPr>
          <w:noProof/>
          <w:lang w:eastAsia="en-US"/>
        </w:rPr>
        <w:lastRenderedPageBreak/>
        <w:drawing>
          <wp:inline distT="0" distB="0" distL="0" distR="0" wp14:anchorId="298819FC" wp14:editId="33E1BB2F">
            <wp:extent cx="5943600" cy="292354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23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62B9AF" w14:textId="77777777" w:rsidR="00D54C83" w:rsidRDefault="00D54C83" w:rsidP="006A04FC">
      <w:pPr>
        <w:rPr>
          <w:rFonts w:ascii="Cambria" w:hAnsi="Cambria"/>
          <w:b/>
          <w:color w:val="002060"/>
          <w:sz w:val="30"/>
          <w:szCs w:val="30"/>
        </w:rPr>
      </w:pPr>
    </w:p>
    <w:p w14:paraId="316C4812" w14:textId="0D6496A5" w:rsidR="00D54C83" w:rsidRPr="00D0220E" w:rsidRDefault="00D54C83" w:rsidP="00D54C83">
      <w:pPr>
        <w:rPr>
          <w:rFonts w:ascii="Cambria" w:hAnsi="Cambria"/>
          <w:b/>
          <w:color w:val="002060"/>
          <w:sz w:val="26"/>
          <w:szCs w:val="26"/>
        </w:rPr>
      </w:pPr>
      <w:r>
        <w:rPr>
          <w:rFonts w:ascii="Cambria" w:hAnsi="Cambria"/>
          <w:b/>
          <w:color w:val="002060"/>
          <w:sz w:val="26"/>
          <w:szCs w:val="26"/>
          <w:u w:val="single"/>
        </w:rPr>
        <w:t>Cách 2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r>
        <w:rPr>
          <w:rFonts w:ascii="Cambria" w:hAnsi="Cambria"/>
          <w:b/>
          <w:color w:val="002060"/>
          <w:sz w:val="26"/>
          <w:szCs w:val="26"/>
        </w:rPr>
        <w:t>Xuất file excel điểm danh và Import lên phần mềm</w:t>
      </w:r>
    </w:p>
    <w:p w14:paraId="584A31FB" w14:textId="45B670E5" w:rsidR="00D54C83" w:rsidRDefault="00D54C83" w:rsidP="00D54C83">
      <w:pPr>
        <w:rPr>
          <w:rFonts w:ascii="Cambria" w:hAnsi="Cambria"/>
          <w:b/>
          <w:color w:val="002060"/>
          <w:sz w:val="30"/>
          <w:szCs w:val="30"/>
        </w:rPr>
      </w:pPr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Thao tác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r>
        <w:rPr>
          <w:rFonts w:ascii="Cambria" w:hAnsi="Cambria"/>
          <w:b/>
          <w:i/>
          <w:color w:val="C00000"/>
          <w:sz w:val="26"/>
          <w:szCs w:val="26"/>
        </w:rPr>
        <w:t>Học vụ sinh viên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>Quản lý chuyên cần – rèn luyện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>Import điểm danh sinh viên</w:t>
      </w:r>
    </w:p>
    <w:p w14:paraId="1C8AC8E2" w14:textId="7A96A91E" w:rsidR="009D422A" w:rsidRDefault="00D54C83" w:rsidP="006A04FC">
      <w:pPr>
        <w:rPr>
          <w:rFonts w:ascii="Cambria" w:hAnsi="Cambria"/>
          <w:b/>
          <w:color w:val="002060"/>
          <w:sz w:val="30"/>
          <w:szCs w:val="30"/>
        </w:rPr>
      </w:pPr>
      <w:r>
        <w:rPr>
          <w:noProof/>
          <w:lang w:eastAsia="en-US"/>
        </w:rPr>
        <w:drawing>
          <wp:inline distT="0" distB="0" distL="0" distR="0" wp14:anchorId="00E2D186" wp14:editId="3CCBE6CD">
            <wp:extent cx="5943600" cy="2932430"/>
            <wp:effectExtent l="0" t="0" r="0" b="127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32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93E559" w14:textId="20F3889F" w:rsidR="009D422A" w:rsidRPr="00D54C83" w:rsidRDefault="009D422A" w:rsidP="009D422A">
      <w:pPr>
        <w:jc w:val="center"/>
        <w:rPr>
          <w:rFonts w:ascii="Cambria" w:hAnsi="Cambria"/>
          <w:color w:val="002060"/>
          <w:sz w:val="26"/>
          <w:szCs w:val="26"/>
        </w:rPr>
      </w:pPr>
      <w:r w:rsidRPr="00D54C83">
        <w:rPr>
          <w:rFonts w:ascii="Cambria" w:hAnsi="Cambria"/>
          <w:color w:val="002060"/>
          <w:sz w:val="26"/>
          <w:szCs w:val="26"/>
        </w:rPr>
        <w:t>Hình 1: Xuất file điểm danh</w:t>
      </w:r>
    </w:p>
    <w:p w14:paraId="551C8AC0" w14:textId="77777777" w:rsidR="00CA2832" w:rsidRDefault="00CA2832" w:rsidP="009D422A">
      <w:pPr>
        <w:jc w:val="center"/>
        <w:rPr>
          <w:rFonts w:ascii="Cambria" w:hAnsi="Cambria"/>
          <w:color w:val="002060"/>
          <w:sz w:val="26"/>
          <w:szCs w:val="26"/>
        </w:rPr>
      </w:pPr>
      <w:r>
        <w:rPr>
          <w:noProof/>
          <w:lang w:eastAsia="en-US"/>
        </w:rPr>
        <w:lastRenderedPageBreak/>
        <w:drawing>
          <wp:inline distT="0" distB="0" distL="0" distR="0" wp14:anchorId="6FA64256" wp14:editId="3542605B">
            <wp:extent cx="5943600" cy="2433320"/>
            <wp:effectExtent l="0" t="0" r="0" b="508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33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C5095C" w14:textId="19C943B2" w:rsidR="00CA2832" w:rsidRDefault="00CA2832" w:rsidP="009D422A">
      <w:pPr>
        <w:jc w:val="center"/>
        <w:rPr>
          <w:rFonts w:ascii="Cambria" w:hAnsi="Cambria"/>
          <w:color w:val="002060"/>
          <w:sz w:val="26"/>
          <w:szCs w:val="26"/>
        </w:rPr>
      </w:pPr>
      <w:r w:rsidRPr="00D54C83">
        <w:rPr>
          <w:rFonts w:ascii="Cambria" w:hAnsi="Cambria"/>
          <w:color w:val="002060"/>
          <w:sz w:val="26"/>
          <w:szCs w:val="26"/>
        </w:rPr>
        <w:t xml:space="preserve">Hình 2: </w:t>
      </w:r>
      <w:r>
        <w:rPr>
          <w:rFonts w:ascii="Cambria" w:hAnsi="Cambria"/>
          <w:color w:val="002060"/>
          <w:sz w:val="26"/>
          <w:szCs w:val="26"/>
        </w:rPr>
        <w:t>Mở file vừa xuất và nhập điểm danh cho từng sinh viên</w:t>
      </w:r>
    </w:p>
    <w:p w14:paraId="5936B80A" w14:textId="5FD917A3" w:rsidR="00CA2832" w:rsidRDefault="00CA2832" w:rsidP="009D422A">
      <w:pPr>
        <w:jc w:val="center"/>
        <w:rPr>
          <w:rFonts w:ascii="Cambria" w:hAnsi="Cambria"/>
          <w:color w:val="002060"/>
          <w:sz w:val="26"/>
          <w:szCs w:val="26"/>
        </w:rPr>
      </w:pPr>
      <w:r>
        <w:rPr>
          <w:noProof/>
          <w:lang w:eastAsia="en-US"/>
        </w:rPr>
        <w:drawing>
          <wp:inline distT="0" distB="0" distL="0" distR="0" wp14:anchorId="266CB6F6" wp14:editId="0642F615">
            <wp:extent cx="5943600" cy="2932430"/>
            <wp:effectExtent l="0" t="0" r="0" b="127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32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CD1082" w14:textId="4303CC9B" w:rsidR="009D422A" w:rsidRPr="00D54C83" w:rsidRDefault="009D422A" w:rsidP="009D422A">
      <w:pPr>
        <w:jc w:val="center"/>
        <w:rPr>
          <w:rFonts w:ascii="Cambria" w:hAnsi="Cambria"/>
          <w:color w:val="002060"/>
          <w:sz w:val="26"/>
          <w:szCs w:val="26"/>
        </w:rPr>
      </w:pPr>
      <w:r w:rsidRPr="00D54C83">
        <w:rPr>
          <w:rFonts w:ascii="Cambria" w:hAnsi="Cambria"/>
          <w:color w:val="002060"/>
          <w:sz w:val="26"/>
          <w:szCs w:val="26"/>
        </w:rPr>
        <w:t>Hình 2: Import điểm danh</w:t>
      </w:r>
    </w:p>
    <w:p w14:paraId="7BCD691F" w14:textId="0BACBA15" w:rsidR="006A04FC" w:rsidRDefault="00CA2832" w:rsidP="00F81588">
      <w:pPr>
        <w:jc w:val="center"/>
        <w:rPr>
          <w:rFonts w:ascii="Cambria" w:hAnsi="Cambria"/>
          <w:b/>
          <w:color w:val="002060"/>
          <w:sz w:val="30"/>
          <w:szCs w:val="30"/>
        </w:rPr>
      </w:pPr>
      <w:r>
        <w:rPr>
          <w:noProof/>
          <w:lang w:eastAsia="en-US"/>
        </w:rPr>
        <w:lastRenderedPageBreak/>
        <w:drawing>
          <wp:inline distT="0" distB="0" distL="0" distR="0" wp14:anchorId="7C6B76A4" wp14:editId="61C02B90">
            <wp:extent cx="5943600" cy="2932430"/>
            <wp:effectExtent l="0" t="0" r="0" b="127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32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CBAA13" w14:textId="0047B990" w:rsidR="00BA793C" w:rsidRDefault="00BA793C" w:rsidP="00F81588">
      <w:pPr>
        <w:jc w:val="center"/>
        <w:rPr>
          <w:rFonts w:ascii="Cambria" w:hAnsi="Cambria"/>
          <w:color w:val="002060"/>
          <w:sz w:val="26"/>
          <w:szCs w:val="26"/>
        </w:rPr>
      </w:pPr>
      <w:r w:rsidRPr="00D54C83">
        <w:rPr>
          <w:rFonts w:ascii="Cambria" w:hAnsi="Cambria"/>
          <w:color w:val="002060"/>
          <w:sz w:val="26"/>
          <w:szCs w:val="26"/>
        </w:rPr>
        <w:t>Hình 2</w:t>
      </w:r>
      <w:r>
        <w:rPr>
          <w:rFonts w:ascii="Cambria" w:hAnsi="Cambria"/>
          <w:color w:val="002060"/>
          <w:sz w:val="26"/>
          <w:szCs w:val="26"/>
        </w:rPr>
        <w:t>.1</w:t>
      </w:r>
      <w:r w:rsidRPr="00D54C83">
        <w:rPr>
          <w:rFonts w:ascii="Cambria" w:hAnsi="Cambria"/>
          <w:color w:val="002060"/>
          <w:sz w:val="26"/>
          <w:szCs w:val="26"/>
        </w:rPr>
        <w:t xml:space="preserve">: </w:t>
      </w:r>
      <w:r>
        <w:rPr>
          <w:rFonts w:ascii="Cambria" w:hAnsi="Cambria"/>
          <w:color w:val="002060"/>
          <w:sz w:val="26"/>
          <w:szCs w:val="26"/>
        </w:rPr>
        <w:t>Chọn file để import</w:t>
      </w:r>
      <w:r w:rsidRPr="00D54C83">
        <w:rPr>
          <w:rFonts w:ascii="Cambria" w:hAnsi="Cambria"/>
          <w:color w:val="002060"/>
          <w:sz w:val="26"/>
          <w:szCs w:val="26"/>
        </w:rPr>
        <w:t xml:space="preserve"> điểm danh</w:t>
      </w:r>
    </w:p>
    <w:p w14:paraId="3D74B0FF" w14:textId="77777777" w:rsidR="00BA793C" w:rsidRDefault="00BA793C" w:rsidP="00F81588">
      <w:pPr>
        <w:jc w:val="center"/>
        <w:rPr>
          <w:rFonts w:ascii="Cambria" w:hAnsi="Cambria"/>
          <w:b/>
          <w:color w:val="002060"/>
          <w:sz w:val="30"/>
          <w:szCs w:val="30"/>
        </w:rPr>
      </w:pPr>
    </w:p>
    <w:p w14:paraId="678A5200" w14:textId="7D34A03A" w:rsidR="00BA793C" w:rsidRPr="00D0220E" w:rsidRDefault="00BA793C" w:rsidP="00BA793C">
      <w:pPr>
        <w:rPr>
          <w:rFonts w:ascii="Cambria" w:hAnsi="Cambria"/>
          <w:b/>
          <w:color w:val="002060"/>
          <w:sz w:val="26"/>
          <w:szCs w:val="26"/>
        </w:rPr>
      </w:pPr>
      <w:r>
        <w:rPr>
          <w:rFonts w:ascii="Cambria" w:hAnsi="Cambria"/>
          <w:b/>
          <w:color w:val="002060"/>
          <w:sz w:val="26"/>
          <w:szCs w:val="26"/>
          <w:u w:val="single"/>
        </w:rPr>
        <w:t>Cách 3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r>
        <w:rPr>
          <w:rFonts w:ascii="Cambria" w:hAnsi="Cambria"/>
          <w:b/>
          <w:color w:val="002060"/>
          <w:sz w:val="26"/>
          <w:szCs w:val="26"/>
        </w:rPr>
        <w:t>Sử dụng cổng thông tin giảng viên để điểm danh (Online)</w:t>
      </w:r>
    </w:p>
    <w:p w14:paraId="0BEEE9C1" w14:textId="6AF19BBF" w:rsidR="00BA793C" w:rsidRPr="006F209A" w:rsidRDefault="00BA793C" w:rsidP="00BA793C">
      <w:pPr>
        <w:jc w:val="both"/>
        <w:rPr>
          <w:rFonts w:ascii="Cambria" w:hAnsi="Cambria"/>
          <w:b/>
          <w:color w:val="002060"/>
          <w:sz w:val="30"/>
          <w:szCs w:val="30"/>
        </w:rPr>
      </w:pPr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Thao tác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r w:rsidR="00AE4E92" w:rsidRPr="00AE4E92">
        <w:rPr>
          <w:rFonts w:ascii="Cambria" w:hAnsi="Cambria"/>
          <w:b/>
          <w:i/>
          <w:color w:val="C00000"/>
          <w:sz w:val="26"/>
          <w:szCs w:val="26"/>
        </w:rPr>
        <w:t xml:space="preserve">Trên menu Thông tin nhân sự (sau khi đã đăng nhập thành công), chọn chức năng </w:t>
      </w:r>
      <w:r w:rsidR="00AE4E92" w:rsidRPr="00AE4E92">
        <w:rPr>
          <w:rFonts w:ascii="Cambria" w:hAnsi="Cambria"/>
          <w:b/>
          <w:i/>
          <w:noProof/>
          <w:color w:val="C00000"/>
          <w:sz w:val="26"/>
          <w:szCs w:val="26"/>
          <w:lang w:eastAsia="en-US"/>
        </w:rPr>
        <w:drawing>
          <wp:inline distT="0" distB="0" distL="0" distR="0" wp14:anchorId="477EF68F" wp14:editId="6CC5A4F6">
            <wp:extent cx="1285714" cy="209524"/>
            <wp:effectExtent l="0" t="0" r="0" b="635"/>
            <wp:docPr id="3586" name="Picture 35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285714" cy="209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E4E92" w:rsidRPr="00AE4E92">
        <w:rPr>
          <w:rFonts w:ascii="Cambria" w:hAnsi="Cambria"/>
          <w:b/>
          <w:i/>
          <w:color w:val="C00000"/>
          <w:sz w:val="26"/>
          <w:szCs w:val="26"/>
        </w:rPr>
        <w:t>, trang Điểm danh sinh viên được hiển thị.</w:t>
      </w:r>
    </w:p>
    <w:p w14:paraId="02D045EC" w14:textId="78ED0F05" w:rsidR="005C1577" w:rsidRDefault="00EB59D5" w:rsidP="005C1577">
      <w:pPr>
        <w:rPr>
          <w:rFonts w:ascii="Cambria" w:hAnsi="Cambria"/>
          <w:color w:val="002060"/>
          <w:sz w:val="26"/>
          <w:szCs w:val="26"/>
        </w:rPr>
      </w:pPr>
      <w:r>
        <w:rPr>
          <w:noProof/>
          <w:lang w:eastAsia="en-US"/>
        </w:rPr>
        <w:lastRenderedPageBreak/>
        <w:drawing>
          <wp:inline distT="0" distB="0" distL="0" distR="0" wp14:anchorId="39662562" wp14:editId="435E2BD3">
            <wp:extent cx="5943600" cy="7686675"/>
            <wp:effectExtent l="0" t="0" r="0" b="952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68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C1577" w:rsidSect="003B0F36">
      <w:footerReference w:type="even" r:id="rId29"/>
      <w:footerReference w:type="default" r:id="rId30"/>
      <w:pgSz w:w="12240" w:h="15840" w:code="1"/>
      <w:pgMar w:top="1080" w:right="1440" w:bottom="108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A226387" w14:textId="77777777" w:rsidR="00BC3F6D" w:rsidRDefault="00BC3F6D">
      <w:pPr>
        <w:spacing w:after="0" w:line="240" w:lineRule="auto"/>
      </w:pPr>
      <w:r>
        <w:separator/>
      </w:r>
    </w:p>
  </w:endnote>
  <w:endnote w:type="continuationSeparator" w:id="0">
    <w:p w14:paraId="30FD3469" w14:textId="77777777" w:rsidR="00BC3F6D" w:rsidRDefault="00BC3F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BAFC14" w14:textId="77777777" w:rsidR="00BA793C" w:rsidRDefault="00BA793C" w:rsidP="0064643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E3ED696" w14:textId="77777777" w:rsidR="00BA793C" w:rsidRDefault="00BA793C" w:rsidP="0018218D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ACF30A" w14:textId="39CF1BB5" w:rsidR="00BA793C" w:rsidRPr="0018218D" w:rsidRDefault="00BA793C" w:rsidP="0064643C">
    <w:pPr>
      <w:pStyle w:val="Footer"/>
      <w:framePr w:wrap="around" w:vAnchor="text" w:hAnchor="margin" w:xAlign="right" w:y="1"/>
      <w:rPr>
        <w:rStyle w:val="PageNumber"/>
        <w:b/>
      </w:rPr>
    </w:pPr>
    <w:r w:rsidRPr="0018218D">
      <w:rPr>
        <w:rStyle w:val="PageNumber"/>
        <w:b/>
      </w:rPr>
      <w:t xml:space="preserve">Trang </w:t>
    </w:r>
    <w:r w:rsidRPr="0018218D">
      <w:rPr>
        <w:rStyle w:val="PageNumber"/>
        <w:b/>
      </w:rPr>
      <w:fldChar w:fldCharType="begin"/>
    </w:r>
    <w:r w:rsidRPr="0018218D">
      <w:rPr>
        <w:rStyle w:val="PageNumber"/>
        <w:b/>
      </w:rPr>
      <w:instrText xml:space="preserve">PAGE  </w:instrText>
    </w:r>
    <w:r w:rsidRPr="0018218D">
      <w:rPr>
        <w:rStyle w:val="PageNumber"/>
        <w:b/>
      </w:rPr>
      <w:fldChar w:fldCharType="separate"/>
    </w:r>
    <w:r w:rsidR="00F002F5">
      <w:rPr>
        <w:rStyle w:val="PageNumber"/>
        <w:b/>
        <w:noProof/>
      </w:rPr>
      <w:t>1</w:t>
    </w:r>
    <w:r w:rsidRPr="0018218D">
      <w:rPr>
        <w:rStyle w:val="PageNumber"/>
        <w:b/>
      </w:rPr>
      <w:fldChar w:fldCharType="end"/>
    </w:r>
  </w:p>
  <w:p w14:paraId="1EF8D916" w14:textId="22EBFCD8" w:rsidR="00BA793C" w:rsidRPr="003E0C8B" w:rsidRDefault="00BA793C" w:rsidP="0018218D">
    <w:pPr>
      <w:pStyle w:val="Footer"/>
      <w:ind w:right="360"/>
      <w:rPr>
        <w:rFonts w:ascii="Cambria" w:hAnsi="Cambria"/>
        <w:sz w:val="20"/>
        <w:szCs w:val="20"/>
      </w:rPr>
    </w:pPr>
    <w:r>
      <w:rPr>
        <w:rFonts w:ascii="Cambria" w:hAnsi="Cambria"/>
        <w:noProof/>
        <w:sz w:val="20"/>
        <w:szCs w:val="20"/>
        <w:lang w:eastAsia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24F9EC5" wp14:editId="4FDDD38E">
              <wp:simplePos x="0" y="0"/>
              <wp:positionH relativeFrom="column">
                <wp:posOffset>0</wp:posOffset>
              </wp:positionH>
              <wp:positionV relativeFrom="paragraph">
                <wp:posOffset>-80010</wp:posOffset>
              </wp:positionV>
              <wp:extent cx="5943600" cy="0"/>
              <wp:effectExtent l="0" t="0" r="25400" b="2540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5="http://schemas.microsoft.com/office/word/2012/wordml" xmlns:mv="urn:schemas-microsoft-com:mac:vml" xmlns:mo="http://schemas.microsoft.com/office/mac/office/2008/main">
          <w:pict>
            <v:line w14:anchorId="3E0A233D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-6.3pt" to="468pt,-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" strokecolor="#f24f4f [3204]" strokeweight="1pt">
              <v:stroke joinstyle="miter"/>
            </v:line>
          </w:pict>
        </mc:Fallback>
      </mc:AlternateContent>
    </w:r>
    <w:r w:rsidRPr="003E0C8B">
      <w:rPr>
        <w:rFonts w:ascii="Cambria" w:hAnsi="Cambria"/>
        <w:sz w:val="20"/>
        <w:szCs w:val="20"/>
      </w:rPr>
      <w:t>H</w:t>
    </w:r>
    <w:r w:rsidRPr="003E0C8B">
      <w:rPr>
        <w:rFonts w:ascii="Cambria" w:hAnsi="Cambria" w:cs="Times New Roman"/>
        <w:sz w:val="20"/>
        <w:szCs w:val="20"/>
      </w:rPr>
      <w:t>ƯỚ</w:t>
    </w:r>
    <w:r w:rsidRPr="003E0C8B">
      <w:rPr>
        <w:rFonts w:ascii="Cambria" w:hAnsi="Cambria"/>
        <w:sz w:val="20"/>
        <w:szCs w:val="20"/>
      </w:rPr>
      <w:t>NG D</w:t>
    </w:r>
    <w:r w:rsidRPr="003E0C8B">
      <w:rPr>
        <w:rFonts w:ascii="Cambria" w:hAnsi="Cambria" w:cs="Times New Roman"/>
        <w:sz w:val="20"/>
        <w:szCs w:val="20"/>
      </w:rPr>
      <w:t>Ẫ</w:t>
    </w:r>
    <w:r w:rsidRPr="003E0C8B">
      <w:rPr>
        <w:rFonts w:ascii="Cambria" w:hAnsi="Cambria"/>
        <w:sz w:val="20"/>
        <w:szCs w:val="20"/>
      </w:rPr>
      <w:t>N S</w:t>
    </w:r>
    <w:r w:rsidRPr="003E0C8B">
      <w:rPr>
        <w:rFonts w:ascii="Cambria" w:hAnsi="Cambria" w:cs="Times New Roman"/>
        <w:sz w:val="20"/>
        <w:szCs w:val="20"/>
      </w:rPr>
      <w:t>Ử</w:t>
    </w:r>
    <w:r w:rsidRPr="003E0C8B">
      <w:rPr>
        <w:rFonts w:ascii="Cambria" w:hAnsi="Cambria"/>
        <w:sz w:val="20"/>
        <w:szCs w:val="20"/>
      </w:rPr>
      <w:t xml:space="preserve"> D</w:t>
    </w:r>
    <w:r w:rsidRPr="003E0C8B">
      <w:rPr>
        <w:rFonts w:ascii="Cambria" w:hAnsi="Cambria" w:cs="Times New Roman"/>
        <w:sz w:val="20"/>
        <w:szCs w:val="20"/>
      </w:rPr>
      <w:t>Ụ</w:t>
    </w:r>
    <w:r w:rsidRPr="003E0C8B">
      <w:rPr>
        <w:rFonts w:ascii="Cambria" w:hAnsi="Cambria"/>
        <w:sz w:val="20"/>
        <w:szCs w:val="20"/>
      </w:rPr>
      <w:t>NG PMT-EMS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3FB7EE6" w14:textId="77777777" w:rsidR="00BC3F6D" w:rsidRDefault="00BC3F6D">
      <w:pPr>
        <w:spacing w:after="0" w:line="240" w:lineRule="auto"/>
      </w:pPr>
      <w:r>
        <w:separator/>
      </w:r>
    </w:p>
  </w:footnote>
  <w:footnote w:type="continuationSeparator" w:id="0">
    <w:p w14:paraId="43BF421F" w14:textId="77777777" w:rsidR="00BC3F6D" w:rsidRDefault="00BC3F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40436"/>
    <w:multiLevelType w:val="hybridMultilevel"/>
    <w:tmpl w:val="85EC56BE"/>
    <w:lvl w:ilvl="0" w:tplc="2D9055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7648AA"/>
    <w:multiLevelType w:val="hybridMultilevel"/>
    <w:tmpl w:val="AC7EE9FE"/>
    <w:lvl w:ilvl="0" w:tplc="0409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2">
    <w:nsid w:val="11023BCD"/>
    <w:multiLevelType w:val="hybridMultilevel"/>
    <w:tmpl w:val="E668BB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5A5236"/>
    <w:multiLevelType w:val="hybridMultilevel"/>
    <w:tmpl w:val="3AF425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34183D"/>
    <w:multiLevelType w:val="hybridMultilevel"/>
    <w:tmpl w:val="482EA3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603219"/>
    <w:multiLevelType w:val="hybridMultilevel"/>
    <w:tmpl w:val="7D50F87A"/>
    <w:lvl w:ilvl="0" w:tplc="052A595C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b/>
        <w:u w:val="singl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835B5A"/>
    <w:multiLevelType w:val="hybridMultilevel"/>
    <w:tmpl w:val="1C0C43EA"/>
    <w:lvl w:ilvl="0" w:tplc="A7B6A1D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340FFC"/>
    <w:multiLevelType w:val="hybridMultilevel"/>
    <w:tmpl w:val="D8EC74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560092F"/>
    <w:multiLevelType w:val="hybridMultilevel"/>
    <w:tmpl w:val="2488EB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D98689B"/>
    <w:multiLevelType w:val="hybridMultilevel"/>
    <w:tmpl w:val="3076A67E"/>
    <w:lvl w:ilvl="0" w:tplc="A7D66F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D46D19"/>
    <w:multiLevelType w:val="hybridMultilevel"/>
    <w:tmpl w:val="6A1E644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4AE56C24"/>
    <w:multiLevelType w:val="hybridMultilevel"/>
    <w:tmpl w:val="C3E0DBD8"/>
    <w:lvl w:ilvl="0" w:tplc="A75C06F6">
      <w:start w:val="1"/>
      <w:numFmt w:val="upperRoman"/>
      <w:pStyle w:val="TOC1"/>
      <w:lvlText w:val="%1."/>
      <w:lvlJc w:val="left"/>
      <w:pPr>
        <w:ind w:left="576" w:hanging="57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E73012"/>
    <w:multiLevelType w:val="hybridMultilevel"/>
    <w:tmpl w:val="C4D84B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2E2572"/>
    <w:multiLevelType w:val="hybridMultilevel"/>
    <w:tmpl w:val="86ACF59A"/>
    <w:lvl w:ilvl="0" w:tplc="B122D988">
      <w:start w:val="1"/>
      <w:numFmt w:val="decimal"/>
      <w:lvlText w:val="%1."/>
      <w:lvlJc w:val="left"/>
      <w:pPr>
        <w:ind w:left="720" w:hanging="360"/>
      </w:pPr>
      <w:rPr>
        <w:b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22000F"/>
    <w:multiLevelType w:val="hybridMultilevel"/>
    <w:tmpl w:val="A28A33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B324A21"/>
    <w:multiLevelType w:val="hybridMultilevel"/>
    <w:tmpl w:val="28304442"/>
    <w:lvl w:ilvl="0" w:tplc="2D90556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C265A6F"/>
    <w:multiLevelType w:val="hybridMultilevel"/>
    <w:tmpl w:val="5CEE98C8"/>
    <w:lvl w:ilvl="0" w:tplc="052A595C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b/>
        <w:u w:val="singl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E3F60D4"/>
    <w:multiLevelType w:val="hybridMultilevel"/>
    <w:tmpl w:val="D37CDC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0DA435A"/>
    <w:multiLevelType w:val="hybridMultilevel"/>
    <w:tmpl w:val="8A961FFA"/>
    <w:lvl w:ilvl="0" w:tplc="2C56424C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  <w:b w:val="0"/>
      </w:rPr>
    </w:lvl>
    <w:lvl w:ilvl="1" w:tplc="07D61C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891585F"/>
    <w:multiLevelType w:val="hybridMultilevel"/>
    <w:tmpl w:val="00C83C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A225DB2"/>
    <w:multiLevelType w:val="hybridMultilevel"/>
    <w:tmpl w:val="68E21E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B125573"/>
    <w:multiLevelType w:val="hybridMultilevel"/>
    <w:tmpl w:val="EBACEE4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B9F02D2"/>
    <w:multiLevelType w:val="hybridMultilevel"/>
    <w:tmpl w:val="DF74095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C0008F4"/>
    <w:multiLevelType w:val="hybridMultilevel"/>
    <w:tmpl w:val="78D608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D325867"/>
    <w:multiLevelType w:val="hybridMultilevel"/>
    <w:tmpl w:val="5CF483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3763899"/>
    <w:multiLevelType w:val="hybridMultilevel"/>
    <w:tmpl w:val="B7027C3E"/>
    <w:lvl w:ilvl="0" w:tplc="F95036E0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A2B14DC"/>
    <w:multiLevelType w:val="hybridMultilevel"/>
    <w:tmpl w:val="EE6C50B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7">
    <w:nsid w:val="7F0943D9"/>
    <w:multiLevelType w:val="hybridMultilevel"/>
    <w:tmpl w:val="5DDACE6E"/>
    <w:lvl w:ilvl="0" w:tplc="052A595C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b/>
        <w:u w:val="singl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6"/>
  </w:num>
  <w:num w:numId="3">
    <w:abstractNumId w:val="9"/>
  </w:num>
  <w:num w:numId="4">
    <w:abstractNumId w:val="2"/>
  </w:num>
  <w:num w:numId="5">
    <w:abstractNumId w:val="0"/>
  </w:num>
  <w:num w:numId="6">
    <w:abstractNumId w:val="15"/>
  </w:num>
  <w:num w:numId="7">
    <w:abstractNumId w:val="13"/>
  </w:num>
  <w:num w:numId="8">
    <w:abstractNumId w:val="3"/>
  </w:num>
  <w:num w:numId="9">
    <w:abstractNumId w:val="17"/>
  </w:num>
  <w:num w:numId="10">
    <w:abstractNumId w:val="23"/>
  </w:num>
  <w:num w:numId="11">
    <w:abstractNumId w:val="26"/>
  </w:num>
  <w:num w:numId="12">
    <w:abstractNumId w:val="1"/>
  </w:num>
  <w:num w:numId="13">
    <w:abstractNumId w:val="14"/>
  </w:num>
  <w:num w:numId="14">
    <w:abstractNumId w:val="4"/>
  </w:num>
  <w:num w:numId="15">
    <w:abstractNumId w:val="20"/>
  </w:num>
  <w:num w:numId="16">
    <w:abstractNumId w:val="7"/>
  </w:num>
  <w:num w:numId="17">
    <w:abstractNumId w:val="5"/>
  </w:num>
  <w:num w:numId="18">
    <w:abstractNumId w:val="16"/>
  </w:num>
  <w:num w:numId="19">
    <w:abstractNumId w:val="27"/>
  </w:num>
  <w:num w:numId="20">
    <w:abstractNumId w:val="19"/>
  </w:num>
  <w:num w:numId="21">
    <w:abstractNumId w:val="24"/>
  </w:num>
  <w:num w:numId="22">
    <w:abstractNumId w:val="10"/>
  </w:num>
  <w:num w:numId="23">
    <w:abstractNumId w:val="8"/>
  </w:num>
  <w:num w:numId="24">
    <w:abstractNumId w:val="25"/>
  </w:num>
  <w:num w:numId="25">
    <w:abstractNumId w:val="21"/>
  </w:num>
  <w:num w:numId="26">
    <w:abstractNumId w:val="12"/>
  </w:num>
  <w:num w:numId="27">
    <w:abstractNumId w:val="18"/>
  </w:num>
  <w:num w:numId="2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08CE"/>
    <w:rsid w:val="00006FBA"/>
    <w:rsid w:val="00011312"/>
    <w:rsid w:val="000138EA"/>
    <w:rsid w:val="000141E5"/>
    <w:rsid w:val="000255B9"/>
    <w:rsid w:val="000273DA"/>
    <w:rsid w:val="00030066"/>
    <w:rsid w:val="00035138"/>
    <w:rsid w:val="00035B8D"/>
    <w:rsid w:val="0003665B"/>
    <w:rsid w:val="000407D0"/>
    <w:rsid w:val="000414F0"/>
    <w:rsid w:val="00041BBE"/>
    <w:rsid w:val="00043F67"/>
    <w:rsid w:val="000440BB"/>
    <w:rsid w:val="000446F8"/>
    <w:rsid w:val="00052968"/>
    <w:rsid w:val="00053422"/>
    <w:rsid w:val="00062BF1"/>
    <w:rsid w:val="000675B5"/>
    <w:rsid w:val="0007089B"/>
    <w:rsid w:val="00071DAF"/>
    <w:rsid w:val="00082442"/>
    <w:rsid w:val="00082E51"/>
    <w:rsid w:val="000904F1"/>
    <w:rsid w:val="00092D0D"/>
    <w:rsid w:val="000A219A"/>
    <w:rsid w:val="000B331F"/>
    <w:rsid w:val="000C0ACF"/>
    <w:rsid w:val="000D0E13"/>
    <w:rsid w:val="000D3967"/>
    <w:rsid w:val="000E041D"/>
    <w:rsid w:val="000E570C"/>
    <w:rsid w:val="000F1549"/>
    <w:rsid w:val="000F3247"/>
    <w:rsid w:val="00102702"/>
    <w:rsid w:val="0010332B"/>
    <w:rsid w:val="00107946"/>
    <w:rsid w:val="00117847"/>
    <w:rsid w:val="001228D8"/>
    <w:rsid w:val="00124868"/>
    <w:rsid w:val="00125F45"/>
    <w:rsid w:val="00126C37"/>
    <w:rsid w:val="001270F2"/>
    <w:rsid w:val="00127EFD"/>
    <w:rsid w:val="001403C4"/>
    <w:rsid w:val="00140FEB"/>
    <w:rsid w:val="00146942"/>
    <w:rsid w:val="0014719C"/>
    <w:rsid w:val="001474E8"/>
    <w:rsid w:val="001502CF"/>
    <w:rsid w:val="00152CBC"/>
    <w:rsid w:val="001557F6"/>
    <w:rsid w:val="00155B8E"/>
    <w:rsid w:val="00162DEA"/>
    <w:rsid w:val="00163E65"/>
    <w:rsid w:val="0017099F"/>
    <w:rsid w:val="00172010"/>
    <w:rsid w:val="0018218D"/>
    <w:rsid w:val="001821E8"/>
    <w:rsid w:val="001857EE"/>
    <w:rsid w:val="00191225"/>
    <w:rsid w:val="00193ADB"/>
    <w:rsid w:val="001975C7"/>
    <w:rsid w:val="001977F8"/>
    <w:rsid w:val="00197D93"/>
    <w:rsid w:val="001A0704"/>
    <w:rsid w:val="001A4A52"/>
    <w:rsid w:val="001A4A65"/>
    <w:rsid w:val="001B5F35"/>
    <w:rsid w:val="001C0516"/>
    <w:rsid w:val="001C183C"/>
    <w:rsid w:val="001D199A"/>
    <w:rsid w:val="001D2FD2"/>
    <w:rsid w:val="001E63BB"/>
    <w:rsid w:val="001E6773"/>
    <w:rsid w:val="001E7C72"/>
    <w:rsid w:val="001F02DB"/>
    <w:rsid w:val="001F2D29"/>
    <w:rsid w:val="001F344F"/>
    <w:rsid w:val="001F55D4"/>
    <w:rsid w:val="001F6D19"/>
    <w:rsid w:val="00202121"/>
    <w:rsid w:val="00207AFD"/>
    <w:rsid w:val="0021092C"/>
    <w:rsid w:val="00212FA3"/>
    <w:rsid w:val="00213A6D"/>
    <w:rsid w:val="00213C39"/>
    <w:rsid w:val="00221867"/>
    <w:rsid w:val="0022330D"/>
    <w:rsid w:val="002248CC"/>
    <w:rsid w:val="00226AB7"/>
    <w:rsid w:val="00227556"/>
    <w:rsid w:val="00227729"/>
    <w:rsid w:val="002345A0"/>
    <w:rsid w:val="002359F1"/>
    <w:rsid w:val="00247969"/>
    <w:rsid w:val="00252405"/>
    <w:rsid w:val="00255AB1"/>
    <w:rsid w:val="00255F7A"/>
    <w:rsid w:val="00257502"/>
    <w:rsid w:val="00264FB6"/>
    <w:rsid w:val="00267339"/>
    <w:rsid w:val="00272D8D"/>
    <w:rsid w:val="00276513"/>
    <w:rsid w:val="00276A40"/>
    <w:rsid w:val="00290BC6"/>
    <w:rsid w:val="002927B1"/>
    <w:rsid w:val="0029653D"/>
    <w:rsid w:val="002A603F"/>
    <w:rsid w:val="002B28A2"/>
    <w:rsid w:val="002B2FC0"/>
    <w:rsid w:val="002B52AF"/>
    <w:rsid w:val="002C703C"/>
    <w:rsid w:val="002D098B"/>
    <w:rsid w:val="002D17A2"/>
    <w:rsid w:val="002E3C8E"/>
    <w:rsid w:val="002F30B9"/>
    <w:rsid w:val="002F70E1"/>
    <w:rsid w:val="003001C4"/>
    <w:rsid w:val="00303FD8"/>
    <w:rsid w:val="00304795"/>
    <w:rsid w:val="0030553F"/>
    <w:rsid w:val="00306151"/>
    <w:rsid w:val="0031353F"/>
    <w:rsid w:val="00316889"/>
    <w:rsid w:val="00332D0C"/>
    <w:rsid w:val="00335945"/>
    <w:rsid w:val="00340959"/>
    <w:rsid w:val="0034346A"/>
    <w:rsid w:val="00344D6F"/>
    <w:rsid w:val="00346DC5"/>
    <w:rsid w:val="00347A73"/>
    <w:rsid w:val="00360C7D"/>
    <w:rsid w:val="003741C8"/>
    <w:rsid w:val="00376A14"/>
    <w:rsid w:val="00392BB1"/>
    <w:rsid w:val="003947E1"/>
    <w:rsid w:val="003A3996"/>
    <w:rsid w:val="003A5B31"/>
    <w:rsid w:val="003A7DD1"/>
    <w:rsid w:val="003B0F36"/>
    <w:rsid w:val="003B321A"/>
    <w:rsid w:val="003C2725"/>
    <w:rsid w:val="003C3388"/>
    <w:rsid w:val="003C3AEA"/>
    <w:rsid w:val="003C5997"/>
    <w:rsid w:val="003D4A4E"/>
    <w:rsid w:val="003D78A4"/>
    <w:rsid w:val="003E0C8B"/>
    <w:rsid w:val="003E50B6"/>
    <w:rsid w:val="003F02BD"/>
    <w:rsid w:val="00404D28"/>
    <w:rsid w:val="00407740"/>
    <w:rsid w:val="0041396F"/>
    <w:rsid w:val="00414108"/>
    <w:rsid w:val="004167E7"/>
    <w:rsid w:val="00417291"/>
    <w:rsid w:val="00420451"/>
    <w:rsid w:val="004226E5"/>
    <w:rsid w:val="00431A66"/>
    <w:rsid w:val="004348F2"/>
    <w:rsid w:val="00440CFE"/>
    <w:rsid w:val="00446B60"/>
    <w:rsid w:val="00451BD9"/>
    <w:rsid w:val="00465473"/>
    <w:rsid w:val="00466423"/>
    <w:rsid w:val="004801B4"/>
    <w:rsid w:val="0048063D"/>
    <w:rsid w:val="00487932"/>
    <w:rsid w:val="004A48DC"/>
    <w:rsid w:val="004B18CB"/>
    <w:rsid w:val="004C2FCF"/>
    <w:rsid w:val="004D1B59"/>
    <w:rsid w:val="004D2BAB"/>
    <w:rsid w:val="004E56D8"/>
    <w:rsid w:val="004E5A2A"/>
    <w:rsid w:val="004F50AE"/>
    <w:rsid w:val="0050362D"/>
    <w:rsid w:val="00506F77"/>
    <w:rsid w:val="00517ECC"/>
    <w:rsid w:val="005216BB"/>
    <w:rsid w:val="00521C5E"/>
    <w:rsid w:val="0052255D"/>
    <w:rsid w:val="00524B4B"/>
    <w:rsid w:val="00530994"/>
    <w:rsid w:val="00532C14"/>
    <w:rsid w:val="0053572A"/>
    <w:rsid w:val="00556233"/>
    <w:rsid w:val="00557B73"/>
    <w:rsid w:val="005659A8"/>
    <w:rsid w:val="005732A1"/>
    <w:rsid w:val="00574250"/>
    <w:rsid w:val="00574BD5"/>
    <w:rsid w:val="005750B4"/>
    <w:rsid w:val="00580346"/>
    <w:rsid w:val="0058449B"/>
    <w:rsid w:val="0059517F"/>
    <w:rsid w:val="005A0866"/>
    <w:rsid w:val="005B2305"/>
    <w:rsid w:val="005B2F2F"/>
    <w:rsid w:val="005C1577"/>
    <w:rsid w:val="005C2D54"/>
    <w:rsid w:val="005D0D5F"/>
    <w:rsid w:val="005D1F71"/>
    <w:rsid w:val="005D2E52"/>
    <w:rsid w:val="005D71BD"/>
    <w:rsid w:val="005D7B48"/>
    <w:rsid w:val="005D7F66"/>
    <w:rsid w:val="005F090F"/>
    <w:rsid w:val="005F2095"/>
    <w:rsid w:val="005F214E"/>
    <w:rsid w:val="005F5CF0"/>
    <w:rsid w:val="00603582"/>
    <w:rsid w:val="00612D41"/>
    <w:rsid w:val="00614EEF"/>
    <w:rsid w:val="00614F73"/>
    <w:rsid w:val="00615A1B"/>
    <w:rsid w:val="00616BBE"/>
    <w:rsid w:val="006178AC"/>
    <w:rsid w:val="00624A5B"/>
    <w:rsid w:val="00630AED"/>
    <w:rsid w:val="00634BAA"/>
    <w:rsid w:val="00635408"/>
    <w:rsid w:val="0064120E"/>
    <w:rsid w:val="0064643C"/>
    <w:rsid w:val="0065311E"/>
    <w:rsid w:val="00670B9D"/>
    <w:rsid w:val="00671ADF"/>
    <w:rsid w:val="0069265D"/>
    <w:rsid w:val="00695709"/>
    <w:rsid w:val="006A04FC"/>
    <w:rsid w:val="006A5A98"/>
    <w:rsid w:val="006A6B44"/>
    <w:rsid w:val="006C2AC3"/>
    <w:rsid w:val="006C36EE"/>
    <w:rsid w:val="006D0140"/>
    <w:rsid w:val="006F02A1"/>
    <w:rsid w:val="006F209A"/>
    <w:rsid w:val="006F6DA6"/>
    <w:rsid w:val="006F7C40"/>
    <w:rsid w:val="00704016"/>
    <w:rsid w:val="00711343"/>
    <w:rsid w:val="00712A66"/>
    <w:rsid w:val="00717165"/>
    <w:rsid w:val="00722D86"/>
    <w:rsid w:val="007267ED"/>
    <w:rsid w:val="007315CF"/>
    <w:rsid w:val="0073169C"/>
    <w:rsid w:val="00734845"/>
    <w:rsid w:val="00741D12"/>
    <w:rsid w:val="007473AB"/>
    <w:rsid w:val="00754E9D"/>
    <w:rsid w:val="007608CE"/>
    <w:rsid w:val="00762BA7"/>
    <w:rsid w:val="00765A67"/>
    <w:rsid w:val="0077051A"/>
    <w:rsid w:val="00772369"/>
    <w:rsid w:val="0077247B"/>
    <w:rsid w:val="007A3F00"/>
    <w:rsid w:val="007C5306"/>
    <w:rsid w:val="007D47D4"/>
    <w:rsid w:val="007E0C0E"/>
    <w:rsid w:val="007E0FDB"/>
    <w:rsid w:val="007E3A01"/>
    <w:rsid w:val="007F3FF4"/>
    <w:rsid w:val="007F57C0"/>
    <w:rsid w:val="00812C65"/>
    <w:rsid w:val="0083025F"/>
    <w:rsid w:val="00833CB7"/>
    <w:rsid w:val="00833E89"/>
    <w:rsid w:val="00836035"/>
    <w:rsid w:val="00845F6D"/>
    <w:rsid w:val="00854B51"/>
    <w:rsid w:val="008579D3"/>
    <w:rsid w:val="0086210A"/>
    <w:rsid w:val="00867A22"/>
    <w:rsid w:val="00874E54"/>
    <w:rsid w:val="008768D9"/>
    <w:rsid w:val="00877E55"/>
    <w:rsid w:val="0088448B"/>
    <w:rsid w:val="00887912"/>
    <w:rsid w:val="008A0ABE"/>
    <w:rsid w:val="008A2231"/>
    <w:rsid w:val="008A5DC5"/>
    <w:rsid w:val="008B0DCF"/>
    <w:rsid w:val="008B2EEB"/>
    <w:rsid w:val="008B3C5A"/>
    <w:rsid w:val="008B6013"/>
    <w:rsid w:val="008C1240"/>
    <w:rsid w:val="008D3980"/>
    <w:rsid w:val="008F482B"/>
    <w:rsid w:val="008F5B90"/>
    <w:rsid w:val="0090500B"/>
    <w:rsid w:val="00905A20"/>
    <w:rsid w:val="009100FA"/>
    <w:rsid w:val="0091071F"/>
    <w:rsid w:val="0092210F"/>
    <w:rsid w:val="0092275B"/>
    <w:rsid w:val="009247DC"/>
    <w:rsid w:val="0092602F"/>
    <w:rsid w:val="0093078B"/>
    <w:rsid w:val="00936B18"/>
    <w:rsid w:val="00940323"/>
    <w:rsid w:val="009403E4"/>
    <w:rsid w:val="00943D17"/>
    <w:rsid w:val="0094638F"/>
    <w:rsid w:val="00946BC0"/>
    <w:rsid w:val="00980DDD"/>
    <w:rsid w:val="00984879"/>
    <w:rsid w:val="009848AC"/>
    <w:rsid w:val="00997AC4"/>
    <w:rsid w:val="009A52A8"/>
    <w:rsid w:val="009C3C57"/>
    <w:rsid w:val="009C62CA"/>
    <w:rsid w:val="009D07A2"/>
    <w:rsid w:val="009D422A"/>
    <w:rsid w:val="009D4BB5"/>
    <w:rsid w:val="009E63F7"/>
    <w:rsid w:val="009F07EB"/>
    <w:rsid w:val="009F10A2"/>
    <w:rsid w:val="009F5157"/>
    <w:rsid w:val="009F62F0"/>
    <w:rsid w:val="009F7BBF"/>
    <w:rsid w:val="00A04073"/>
    <w:rsid w:val="00A07397"/>
    <w:rsid w:val="00A10600"/>
    <w:rsid w:val="00A13E1D"/>
    <w:rsid w:val="00A14344"/>
    <w:rsid w:val="00A274C6"/>
    <w:rsid w:val="00A32266"/>
    <w:rsid w:val="00A42103"/>
    <w:rsid w:val="00A46913"/>
    <w:rsid w:val="00A526DF"/>
    <w:rsid w:val="00A540AE"/>
    <w:rsid w:val="00A544BD"/>
    <w:rsid w:val="00A60B52"/>
    <w:rsid w:val="00A62CD0"/>
    <w:rsid w:val="00A64497"/>
    <w:rsid w:val="00A65D66"/>
    <w:rsid w:val="00A67DC4"/>
    <w:rsid w:val="00A701E3"/>
    <w:rsid w:val="00A71449"/>
    <w:rsid w:val="00A74EED"/>
    <w:rsid w:val="00A754B6"/>
    <w:rsid w:val="00A83AB9"/>
    <w:rsid w:val="00A9448F"/>
    <w:rsid w:val="00A9715D"/>
    <w:rsid w:val="00AA1BBD"/>
    <w:rsid w:val="00AA1E5B"/>
    <w:rsid w:val="00AC064E"/>
    <w:rsid w:val="00AC48AF"/>
    <w:rsid w:val="00AC4985"/>
    <w:rsid w:val="00AC60C4"/>
    <w:rsid w:val="00AE127D"/>
    <w:rsid w:val="00AE4E92"/>
    <w:rsid w:val="00AE5C73"/>
    <w:rsid w:val="00AF5AE5"/>
    <w:rsid w:val="00AF6B28"/>
    <w:rsid w:val="00B0132B"/>
    <w:rsid w:val="00B111AA"/>
    <w:rsid w:val="00B12708"/>
    <w:rsid w:val="00B150E1"/>
    <w:rsid w:val="00B24705"/>
    <w:rsid w:val="00B25928"/>
    <w:rsid w:val="00B30463"/>
    <w:rsid w:val="00B41061"/>
    <w:rsid w:val="00B46BB1"/>
    <w:rsid w:val="00B615D0"/>
    <w:rsid w:val="00B71445"/>
    <w:rsid w:val="00B72B84"/>
    <w:rsid w:val="00B844CD"/>
    <w:rsid w:val="00B86324"/>
    <w:rsid w:val="00B86DFD"/>
    <w:rsid w:val="00BA44F7"/>
    <w:rsid w:val="00BA4AA4"/>
    <w:rsid w:val="00BA793C"/>
    <w:rsid w:val="00BB5307"/>
    <w:rsid w:val="00BB64BC"/>
    <w:rsid w:val="00BC3F6D"/>
    <w:rsid w:val="00BC5029"/>
    <w:rsid w:val="00BC7416"/>
    <w:rsid w:val="00BD42F3"/>
    <w:rsid w:val="00BD51D6"/>
    <w:rsid w:val="00BF16EB"/>
    <w:rsid w:val="00BF73C1"/>
    <w:rsid w:val="00BF7611"/>
    <w:rsid w:val="00C00446"/>
    <w:rsid w:val="00C15973"/>
    <w:rsid w:val="00C17547"/>
    <w:rsid w:val="00C2412F"/>
    <w:rsid w:val="00C33817"/>
    <w:rsid w:val="00C553CB"/>
    <w:rsid w:val="00C55FC1"/>
    <w:rsid w:val="00C6452B"/>
    <w:rsid w:val="00C677E9"/>
    <w:rsid w:val="00C722DD"/>
    <w:rsid w:val="00C82D8D"/>
    <w:rsid w:val="00C920E3"/>
    <w:rsid w:val="00C93B75"/>
    <w:rsid w:val="00CA1949"/>
    <w:rsid w:val="00CA2832"/>
    <w:rsid w:val="00CA692F"/>
    <w:rsid w:val="00CA783D"/>
    <w:rsid w:val="00CB10F6"/>
    <w:rsid w:val="00CB6488"/>
    <w:rsid w:val="00CC0904"/>
    <w:rsid w:val="00CC6121"/>
    <w:rsid w:val="00CC7CB3"/>
    <w:rsid w:val="00CD09C5"/>
    <w:rsid w:val="00CD0E25"/>
    <w:rsid w:val="00CD50EA"/>
    <w:rsid w:val="00CE107A"/>
    <w:rsid w:val="00CE53B1"/>
    <w:rsid w:val="00CE6A74"/>
    <w:rsid w:val="00CF17DE"/>
    <w:rsid w:val="00D0220E"/>
    <w:rsid w:val="00D02729"/>
    <w:rsid w:val="00D1620D"/>
    <w:rsid w:val="00D1654F"/>
    <w:rsid w:val="00D254EE"/>
    <w:rsid w:val="00D25ACB"/>
    <w:rsid w:val="00D27960"/>
    <w:rsid w:val="00D31C86"/>
    <w:rsid w:val="00D341C8"/>
    <w:rsid w:val="00D41D47"/>
    <w:rsid w:val="00D43037"/>
    <w:rsid w:val="00D4386C"/>
    <w:rsid w:val="00D44FE9"/>
    <w:rsid w:val="00D459C8"/>
    <w:rsid w:val="00D466D4"/>
    <w:rsid w:val="00D51CCA"/>
    <w:rsid w:val="00D54C83"/>
    <w:rsid w:val="00D56F68"/>
    <w:rsid w:val="00D72AF1"/>
    <w:rsid w:val="00D74888"/>
    <w:rsid w:val="00D7651D"/>
    <w:rsid w:val="00D918AD"/>
    <w:rsid w:val="00D967A8"/>
    <w:rsid w:val="00DB380E"/>
    <w:rsid w:val="00DB4EB4"/>
    <w:rsid w:val="00DB5C59"/>
    <w:rsid w:val="00DB5CDA"/>
    <w:rsid w:val="00DB6145"/>
    <w:rsid w:val="00DC50C9"/>
    <w:rsid w:val="00DC7B87"/>
    <w:rsid w:val="00DD0E57"/>
    <w:rsid w:val="00DE2DE9"/>
    <w:rsid w:val="00DE3D4B"/>
    <w:rsid w:val="00DF5E36"/>
    <w:rsid w:val="00E0700D"/>
    <w:rsid w:val="00E102D5"/>
    <w:rsid w:val="00E213A1"/>
    <w:rsid w:val="00E27B51"/>
    <w:rsid w:val="00E31472"/>
    <w:rsid w:val="00E328B8"/>
    <w:rsid w:val="00E33D6B"/>
    <w:rsid w:val="00E36D02"/>
    <w:rsid w:val="00E444DB"/>
    <w:rsid w:val="00E450BB"/>
    <w:rsid w:val="00E4544B"/>
    <w:rsid w:val="00E66F9D"/>
    <w:rsid w:val="00E6767B"/>
    <w:rsid w:val="00E73488"/>
    <w:rsid w:val="00E8002A"/>
    <w:rsid w:val="00E83DEC"/>
    <w:rsid w:val="00E8661A"/>
    <w:rsid w:val="00E87A8A"/>
    <w:rsid w:val="00E906C3"/>
    <w:rsid w:val="00E97F5E"/>
    <w:rsid w:val="00EA6D2E"/>
    <w:rsid w:val="00EA7EAE"/>
    <w:rsid w:val="00EB0AA9"/>
    <w:rsid w:val="00EB33C9"/>
    <w:rsid w:val="00EB59D5"/>
    <w:rsid w:val="00EC7942"/>
    <w:rsid w:val="00ED640C"/>
    <w:rsid w:val="00ED6C47"/>
    <w:rsid w:val="00EE25C1"/>
    <w:rsid w:val="00F002F5"/>
    <w:rsid w:val="00F12316"/>
    <w:rsid w:val="00F127FC"/>
    <w:rsid w:val="00F20D4C"/>
    <w:rsid w:val="00F43574"/>
    <w:rsid w:val="00F5044B"/>
    <w:rsid w:val="00F50596"/>
    <w:rsid w:val="00F6244A"/>
    <w:rsid w:val="00F72106"/>
    <w:rsid w:val="00F72EA8"/>
    <w:rsid w:val="00F81588"/>
    <w:rsid w:val="00F87028"/>
    <w:rsid w:val="00F9298A"/>
    <w:rsid w:val="00FA2E26"/>
    <w:rsid w:val="00FB0152"/>
    <w:rsid w:val="00FB350B"/>
    <w:rsid w:val="00FB45C9"/>
    <w:rsid w:val="00FB567E"/>
    <w:rsid w:val="00FC2740"/>
    <w:rsid w:val="00FC49A5"/>
    <w:rsid w:val="00FD38BE"/>
    <w:rsid w:val="00FE2DA2"/>
    <w:rsid w:val="00FE41AB"/>
    <w:rsid w:val="00FE4F83"/>
    <w:rsid w:val="00FE5B39"/>
    <w:rsid w:val="00FF64FB"/>
    <w:rsid w:val="00FF6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,"/>
  <w14:docId w14:val="1529AE3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1"/>
        <w:szCs w:val="21"/>
        <w:lang w:val="en-US" w:eastAsia="ja-JP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092C"/>
  </w:style>
  <w:style w:type="paragraph" w:styleId="Heading1">
    <w:name w:val="heading 1"/>
    <w:basedOn w:val="Normal"/>
    <w:next w:val="Normal"/>
    <w:link w:val="Heading1Char"/>
    <w:uiPriority w:val="9"/>
    <w:qFormat/>
    <w:rsid w:val="007608CE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DF1010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608CE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608CE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08CE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08C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608C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08C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08C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08CE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ogo">
    <w:name w:val="Logo"/>
    <w:basedOn w:val="Normal"/>
    <w:uiPriority w:val="99"/>
    <w:unhideWhenUsed/>
    <w:pPr>
      <w:spacing w:before="600"/>
    </w:p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next w:val="Normal"/>
    <w:link w:val="TitleChar"/>
    <w:uiPriority w:val="10"/>
    <w:qFormat/>
    <w:rsid w:val="007608CE"/>
    <w:pPr>
      <w:pBdr>
        <w:top w:val="single" w:sz="6" w:space="8" w:color="F0BB44" w:themeColor="accent3"/>
        <w:bottom w:val="single" w:sz="6" w:space="8" w:color="F0BB44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C483D" w:themeColor="text2"/>
      <w:spacing w:val="3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7608CE"/>
    <w:rPr>
      <w:rFonts w:asciiTheme="majorHAnsi" w:eastAsiaTheme="majorEastAsia" w:hAnsiTheme="majorHAnsi" w:cstheme="majorBidi"/>
      <w:caps/>
      <w:color w:val="4C483D" w:themeColor="text2"/>
      <w:spacing w:val="3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7608CE"/>
    <w:pPr>
      <w:numPr>
        <w:ilvl w:val="1"/>
      </w:numPr>
      <w:jc w:val="center"/>
    </w:pPr>
    <w:rPr>
      <w:color w:val="4C483D" w:themeColor="text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608CE"/>
    <w:rPr>
      <w:color w:val="4C483D" w:themeColor="text2"/>
      <w:sz w:val="28"/>
      <w:szCs w:val="28"/>
    </w:rPr>
  </w:style>
  <w:style w:type="paragraph" w:styleId="NoSpacing">
    <w:name w:val="No Spacing"/>
    <w:uiPriority w:val="1"/>
    <w:qFormat/>
    <w:rsid w:val="007608CE"/>
    <w:pPr>
      <w:spacing w:after="0" w:line="240" w:lineRule="auto"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tactInfo">
    <w:name w:val="Contact Info"/>
    <w:basedOn w:val="NoSpacing"/>
    <w:uiPriority w:val="99"/>
    <w:rPr>
      <w:color w:val="FFFFFF" w:themeColor="background1"/>
      <w:sz w:val="22"/>
      <w:szCs w:val="22"/>
    </w:rPr>
  </w:style>
  <w:style w:type="paragraph" w:customStyle="1" w:styleId="TableSpace">
    <w:name w:val="Table Space"/>
    <w:basedOn w:val="NoSpacing"/>
    <w:uiPriority w:val="99"/>
    <w:pPr>
      <w:spacing w:line="14" w:lineRule="exact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spacing w:after="0" w:line="240" w:lineRule="auto"/>
    </w:pPr>
    <w:rPr>
      <w:rFonts w:asciiTheme="majorHAnsi" w:eastAsiaTheme="majorEastAsia" w:hAnsiTheme="majorHAnsi" w:cstheme="majorBidi"/>
      <w:caps/>
      <w:color w:val="F24F4F" w:themeColor="accent1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Pr>
      <w:rFonts w:asciiTheme="majorHAnsi" w:eastAsiaTheme="majorEastAsia" w:hAnsiTheme="majorHAnsi" w:cstheme="majorBidi"/>
      <w:caps/>
      <w:color w:val="F24F4F" w:themeColor="accent1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7608CE"/>
    <w:rPr>
      <w:rFonts w:asciiTheme="majorHAnsi" w:eastAsiaTheme="majorEastAsia" w:hAnsiTheme="majorHAnsi" w:cstheme="majorBidi"/>
      <w:color w:val="DF1010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7608CE"/>
    <w:rPr>
      <w:rFonts w:asciiTheme="majorHAnsi" w:eastAsiaTheme="majorEastAsia" w:hAnsiTheme="majorHAnsi" w:cstheme="majorBidi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608CE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B615D0"/>
    <w:pPr>
      <w:numPr>
        <w:numId w:val="1"/>
      </w:numPr>
      <w:tabs>
        <w:tab w:val="right" w:leader="dot" w:pos="9350"/>
      </w:tabs>
      <w:spacing w:after="140" w:line="240" w:lineRule="auto"/>
      <w:ind w:right="180"/>
    </w:pPr>
    <w:rPr>
      <w:b/>
      <w:bCs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pPr>
      <w:tabs>
        <w:tab w:val="right" w:leader="dot" w:pos="9350"/>
      </w:tabs>
      <w:spacing w:after="100" w:line="240" w:lineRule="auto"/>
      <w:ind w:left="720" w:right="3240"/>
    </w:pPr>
    <w:rPr>
      <w:sz w:val="22"/>
      <w:szCs w:val="22"/>
    </w:rPr>
  </w:style>
  <w:style w:type="character" w:styleId="Hyperlink">
    <w:name w:val="Hyperlink"/>
    <w:basedOn w:val="DefaultParagraphFont"/>
    <w:uiPriority w:val="99"/>
    <w:unhideWhenUsed/>
    <w:rPr>
      <w:color w:val="4C483D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7608CE"/>
    <w:rPr>
      <w:rFonts w:asciiTheme="majorHAnsi" w:eastAsiaTheme="majorEastAsia" w:hAnsiTheme="majorHAnsi" w:cstheme="majorBidi"/>
      <w:sz w:val="32"/>
      <w:szCs w:val="32"/>
    </w:rPr>
  </w:style>
  <w:style w:type="paragraph" w:customStyle="1" w:styleId="LogoAlt">
    <w:name w:val="Logo Alt."/>
    <w:basedOn w:val="Normal"/>
    <w:uiPriority w:val="99"/>
    <w:unhideWhenUsed/>
    <w:pPr>
      <w:spacing w:before="720" w:line="240" w:lineRule="auto"/>
      <w:ind w:left="720"/>
    </w:pPr>
  </w:style>
  <w:style w:type="paragraph" w:customStyle="1" w:styleId="FooterAlt">
    <w:name w:val="Footer Alt."/>
    <w:basedOn w:val="Normal"/>
    <w:uiPriority w:val="99"/>
    <w:unhideWhenUsed/>
    <w:qFormat/>
    <w:pPr>
      <w:spacing w:after="0" w:line="240" w:lineRule="auto"/>
    </w:pPr>
    <w:rPr>
      <w:i/>
      <w:iCs/>
      <w:sz w:val="18"/>
      <w:szCs w:val="18"/>
    </w:rPr>
  </w:style>
  <w:style w:type="table" w:customStyle="1" w:styleId="TipTable">
    <w:name w:val="Tip Table"/>
    <w:basedOn w:val="TableNormal"/>
    <w:uiPriority w:val="99"/>
    <w:pPr>
      <w:spacing w:after="0" w:line="240" w:lineRule="auto"/>
    </w:pPr>
    <w:rPr>
      <w:color w:val="404040" w:themeColor="text1" w:themeTint="BF"/>
      <w:sz w:val="18"/>
      <w:szCs w:val="18"/>
    </w:rPr>
    <w:tblPr>
      <w:tblInd w:w="0" w:type="dxa"/>
      <w:tblCellMar>
        <w:top w:w="144" w:type="dxa"/>
        <w:left w:w="0" w:type="dxa"/>
        <w:bottom w:w="0" w:type="dxa"/>
        <w:right w:w="0" w:type="dxa"/>
      </w:tblCellMar>
    </w:tblPr>
    <w:tcPr>
      <w:shd w:val="clear" w:color="auto" w:fill="FCDBDB" w:themeFill="accent1" w:themeFillTint="33"/>
    </w:tcPr>
    <w:tblStylePr w:type="firstCol">
      <w:pPr>
        <w:wordWrap/>
        <w:jc w:val="center"/>
      </w:pPr>
    </w:tblStylePr>
  </w:style>
  <w:style w:type="paragraph" w:customStyle="1" w:styleId="TipText">
    <w:name w:val="Tip Text"/>
    <w:basedOn w:val="Normal"/>
    <w:uiPriority w:val="99"/>
    <w:pPr>
      <w:spacing w:before="160" w:line="264" w:lineRule="auto"/>
      <w:ind w:right="576"/>
    </w:pPr>
    <w:rPr>
      <w:rFonts w:asciiTheme="majorHAnsi" w:eastAsiaTheme="majorEastAsia" w:hAnsiTheme="majorHAnsi" w:cstheme="majorBidi"/>
      <w:i/>
      <w:iCs/>
      <w:sz w:val="16"/>
      <w:szCs w:val="16"/>
    </w:rPr>
  </w:style>
  <w:style w:type="paragraph" w:customStyle="1" w:styleId="Icon">
    <w:name w:val="Icon"/>
    <w:basedOn w:val="Normal"/>
    <w:uiPriority w:val="99"/>
    <w:unhideWhenUsed/>
    <w:pPr>
      <w:spacing w:before="160" w:line="240" w:lineRule="auto"/>
      <w:jc w:val="center"/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7608CE"/>
    <w:rPr>
      <w:rFonts w:asciiTheme="majorHAnsi" w:eastAsiaTheme="majorEastAsia" w:hAnsiTheme="majorHAnsi" w:cstheme="majorBidi"/>
      <w:i/>
      <w:iCs/>
      <w:sz w:val="30"/>
      <w:szCs w:val="30"/>
    </w:rPr>
  </w:style>
  <w:style w:type="table" w:customStyle="1" w:styleId="FinancialTable">
    <w:name w:val="Financial Table"/>
    <w:basedOn w:val="TableNormal"/>
    <w:uiPriority w:val="99"/>
    <w:pPr>
      <w:spacing w:before="60" w:after="60" w:line="240" w:lineRule="auto"/>
    </w:pPr>
    <w:tblPr>
      <w:tblStyleRowBandSize w:val="1"/>
      <w:tblInd w:w="0" w:type="dxa"/>
      <w:tblBorders>
        <w:top w:val="single" w:sz="4" w:space="0" w:color="BCB8AC" w:themeColor="text2" w:themeTint="66"/>
        <w:left w:val="single" w:sz="4" w:space="0" w:color="BCB8AC" w:themeColor="text2" w:themeTint="66"/>
        <w:bottom w:val="single" w:sz="4" w:space="0" w:color="BCB8AC" w:themeColor="text2" w:themeTint="66"/>
        <w:right w:val="single" w:sz="4" w:space="0" w:color="BCB8AC" w:themeColor="text2" w:themeTint="66"/>
        <w:insideV w:val="single" w:sz="4" w:space="0" w:color="BCB8AC" w:themeColor="text2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/>
        <w:color w:val="FFFFFF" w:themeColor="background1"/>
        <w:sz w:val="16"/>
      </w:rPr>
      <w:tblPr/>
      <w:tcPr>
        <w:shd w:val="clear" w:color="auto" w:fill="F24F4F" w:themeFill="accent1"/>
      </w:tcPr>
    </w:tblStylePr>
    <w:tblStylePr w:type="lastRow">
      <w:rPr>
        <w:rFonts w:asciiTheme="majorHAnsi" w:hAnsiTheme="majorHAnsi"/>
        <w:b/>
        <w:caps/>
        <w:smallCaps w:val="0"/>
        <w:color w:val="F24F4F" w:themeColor="accent1"/>
        <w:sz w:val="16"/>
      </w:rPr>
      <w:tblPr/>
      <w:tcPr>
        <w:tcBorders>
          <w:top w:val="nil"/>
        </w:tcBorders>
      </w:tcPr>
    </w:tblStylePr>
    <w:tblStylePr w:type="firstCol">
      <w:rPr>
        <w:rFonts w:asciiTheme="majorHAnsi" w:hAnsiTheme="majorHAnsi"/>
        <w:sz w:val="16"/>
      </w:rPr>
    </w:tblStylePr>
    <w:tblStylePr w:type="band2Horz">
      <w:tblPr/>
      <w:tcPr>
        <w:shd w:val="clear" w:color="auto" w:fill="DDDBD5" w:themeFill="text2" w:themeFillTint="33"/>
      </w:tcPr>
    </w:tblStylePr>
  </w:style>
  <w:style w:type="paragraph" w:styleId="TOC3">
    <w:name w:val="toc 3"/>
    <w:basedOn w:val="Normal"/>
    <w:next w:val="Normal"/>
    <w:autoRedefine/>
    <w:uiPriority w:val="39"/>
    <w:semiHidden/>
    <w:unhideWhenUsed/>
    <w:pPr>
      <w:spacing w:after="100"/>
      <w:ind w:left="720" w:right="3240"/>
    </w:pPr>
  </w:style>
  <w:style w:type="paragraph" w:styleId="TOC4">
    <w:name w:val="toc 4"/>
    <w:basedOn w:val="Normal"/>
    <w:next w:val="Normal"/>
    <w:autoRedefine/>
    <w:uiPriority w:val="39"/>
    <w:semiHidden/>
    <w:unhideWhenUsed/>
    <w:pPr>
      <w:spacing w:after="100"/>
      <w:ind w:left="720" w:right="3240"/>
    </w:pPr>
  </w:style>
  <w:style w:type="character" w:customStyle="1" w:styleId="Heading5Char">
    <w:name w:val="Heading 5 Char"/>
    <w:basedOn w:val="DefaultParagraphFont"/>
    <w:link w:val="Heading5"/>
    <w:uiPriority w:val="9"/>
    <w:semiHidden/>
    <w:rsid w:val="007608CE"/>
    <w:rPr>
      <w:rFonts w:asciiTheme="majorHAnsi" w:eastAsiaTheme="majorEastAsia" w:hAnsiTheme="majorHAnsi" w:cstheme="majorBidi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608CE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08CE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08CE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608CE"/>
    <w:rPr>
      <w:b/>
      <w:bCs/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608CE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character" w:styleId="Strong">
    <w:name w:val="Strong"/>
    <w:basedOn w:val="DefaultParagraphFont"/>
    <w:uiPriority w:val="22"/>
    <w:qFormat/>
    <w:rsid w:val="007608CE"/>
    <w:rPr>
      <w:b/>
      <w:bCs/>
    </w:rPr>
  </w:style>
  <w:style w:type="character" w:styleId="Emphasis">
    <w:name w:val="Emphasis"/>
    <w:basedOn w:val="DefaultParagraphFont"/>
    <w:uiPriority w:val="20"/>
    <w:qFormat/>
    <w:rsid w:val="007608CE"/>
    <w:rPr>
      <w:i/>
      <w:iCs/>
      <w:color w:val="000000" w:themeColor="text1"/>
    </w:rPr>
  </w:style>
  <w:style w:type="paragraph" w:styleId="Quote">
    <w:name w:val="Quote"/>
    <w:basedOn w:val="Normal"/>
    <w:next w:val="Normal"/>
    <w:link w:val="QuoteChar"/>
    <w:uiPriority w:val="29"/>
    <w:qFormat/>
    <w:rsid w:val="007608CE"/>
    <w:pPr>
      <w:spacing w:before="160"/>
      <w:ind w:left="720" w:right="720"/>
      <w:jc w:val="center"/>
    </w:pPr>
    <w:rPr>
      <w:i/>
      <w:iCs/>
      <w:color w:val="D59811" w:themeColor="accent3" w:themeShade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7608CE"/>
    <w:rPr>
      <w:i/>
      <w:iCs/>
      <w:color w:val="D59811" w:themeColor="accent3" w:themeShade="BF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08CE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DF1010" w:themeColor="accent1" w:themeShade="BF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608CE"/>
    <w:rPr>
      <w:rFonts w:asciiTheme="majorHAnsi" w:eastAsiaTheme="majorEastAsia" w:hAnsiTheme="majorHAnsi" w:cstheme="majorBidi"/>
      <w:caps/>
      <w:color w:val="DF1010" w:themeColor="accent1" w:themeShade="BF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7608CE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7608CE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7608CE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7608CE"/>
    <w:rPr>
      <w:b/>
      <w:bCs/>
      <w:caps w:val="0"/>
      <w:smallCaps/>
      <w:color w:val="auto"/>
      <w:spacing w:val="0"/>
      <w:u w:val="single"/>
    </w:rPr>
  </w:style>
  <w:style w:type="character" w:styleId="BookTitle">
    <w:name w:val="Book Title"/>
    <w:basedOn w:val="DefaultParagraphFont"/>
    <w:uiPriority w:val="33"/>
    <w:qFormat/>
    <w:rsid w:val="007608CE"/>
    <w:rPr>
      <w:b/>
      <w:bCs/>
      <w:caps w:val="0"/>
      <w:smallCaps/>
      <w:spacing w:val="0"/>
    </w:rPr>
  </w:style>
  <w:style w:type="character" w:customStyle="1" w:styleId="apple-converted-space">
    <w:name w:val="apple-converted-space"/>
    <w:basedOn w:val="DefaultParagraphFont"/>
    <w:rsid w:val="00BF7611"/>
  </w:style>
  <w:style w:type="paragraph" w:styleId="NormalWeb">
    <w:name w:val="Normal (Web)"/>
    <w:basedOn w:val="Normal"/>
    <w:uiPriority w:val="99"/>
    <w:semiHidden/>
    <w:unhideWhenUsed/>
    <w:rsid w:val="00616BB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23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2305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053422"/>
    <w:rPr>
      <w:color w:val="A3648B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C2412F"/>
    <w:pPr>
      <w:ind w:left="720"/>
      <w:contextualSpacing/>
    </w:pPr>
  </w:style>
  <w:style w:type="character" w:styleId="PageNumber">
    <w:name w:val="page number"/>
    <w:basedOn w:val="DefaultParagraphFont"/>
    <w:uiPriority w:val="99"/>
    <w:semiHidden/>
    <w:unhideWhenUsed/>
    <w:rsid w:val="0050362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1"/>
        <w:szCs w:val="21"/>
        <w:lang w:val="en-US" w:eastAsia="ja-JP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092C"/>
  </w:style>
  <w:style w:type="paragraph" w:styleId="Heading1">
    <w:name w:val="heading 1"/>
    <w:basedOn w:val="Normal"/>
    <w:next w:val="Normal"/>
    <w:link w:val="Heading1Char"/>
    <w:uiPriority w:val="9"/>
    <w:qFormat/>
    <w:rsid w:val="007608CE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DF1010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608CE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608CE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08CE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08C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608C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08C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08C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08CE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ogo">
    <w:name w:val="Logo"/>
    <w:basedOn w:val="Normal"/>
    <w:uiPriority w:val="99"/>
    <w:unhideWhenUsed/>
    <w:pPr>
      <w:spacing w:before="600"/>
    </w:p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next w:val="Normal"/>
    <w:link w:val="TitleChar"/>
    <w:uiPriority w:val="10"/>
    <w:qFormat/>
    <w:rsid w:val="007608CE"/>
    <w:pPr>
      <w:pBdr>
        <w:top w:val="single" w:sz="6" w:space="8" w:color="F0BB44" w:themeColor="accent3"/>
        <w:bottom w:val="single" w:sz="6" w:space="8" w:color="F0BB44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C483D" w:themeColor="text2"/>
      <w:spacing w:val="3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7608CE"/>
    <w:rPr>
      <w:rFonts w:asciiTheme="majorHAnsi" w:eastAsiaTheme="majorEastAsia" w:hAnsiTheme="majorHAnsi" w:cstheme="majorBidi"/>
      <w:caps/>
      <w:color w:val="4C483D" w:themeColor="text2"/>
      <w:spacing w:val="3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7608CE"/>
    <w:pPr>
      <w:numPr>
        <w:ilvl w:val="1"/>
      </w:numPr>
      <w:jc w:val="center"/>
    </w:pPr>
    <w:rPr>
      <w:color w:val="4C483D" w:themeColor="text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608CE"/>
    <w:rPr>
      <w:color w:val="4C483D" w:themeColor="text2"/>
      <w:sz w:val="28"/>
      <w:szCs w:val="28"/>
    </w:rPr>
  </w:style>
  <w:style w:type="paragraph" w:styleId="NoSpacing">
    <w:name w:val="No Spacing"/>
    <w:uiPriority w:val="1"/>
    <w:qFormat/>
    <w:rsid w:val="007608CE"/>
    <w:pPr>
      <w:spacing w:after="0" w:line="240" w:lineRule="auto"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tactInfo">
    <w:name w:val="Contact Info"/>
    <w:basedOn w:val="NoSpacing"/>
    <w:uiPriority w:val="99"/>
    <w:rPr>
      <w:color w:val="FFFFFF" w:themeColor="background1"/>
      <w:sz w:val="22"/>
      <w:szCs w:val="22"/>
    </w:rPr>
  </w:style>
  <w:style w:type="paragraph" w:customStyle="1" w:styleId="TableSpace">
    <w:name w:val="Table Space"/>
    <w:basedOn w:val="NoSpacing"/>
    <w:uiPriority w:val="99"/>
    <w:pPr>
      <w:spacing w:line="14" w:lineRule="exact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spacing w:after="0" w:line="240" w:lineRule="auto"/>
    </w:pPr>
    <w:rPr>
      <w:rFonts w:asciiTheme="majorHAnsi" w:eastAsiaTheme="majorEastAsia" w:hAnsiTheme="majorHAnsi" w:cstheme="majorBidi"/>
      <w:caps/>
      <w:color w:val="F24F4F" w:themeColor="accent1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Pr>
      <w:rFonts w:asciiTheme="majorHAnsi" w:eastAsiaTheme="majorEastAsia" w:hAnsiTheme="majorHAnsi" w:cstheme="majorBidi"/>
      <w:caps/>
      <w:color w:val="F24F4F" w:themeColor="accent1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7608CE"/>
    <w:rPr>
      <w:rFonts w:asciiTheme="majorHAnsi" w:eastAsiaTheme="majorEastAsia" w:hAnsiTheme="majorHAnsi" w:cstheme="majorBidi"/>
      <w:color w:val="DF1010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7608CE"/>
    <w:rPr>
      <w:rFonts w:asciiTheme="majorHAnsi" w:eastAsiaTheme="majorEastAsia" w:hAnsiTheme="majorHAnsi" w:cstheme="majorBidi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608CE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B615D0"/>
    <w:pPr>
      <w:numPr>
        <w:numId w:val="1"/>
      </w:numPr>
      <w:tabs>
        <w:tab w:val="right" w:leader="dot" w:pos="9350"/>
      </w:tabs>
      <w:spacing w:after="140" w:line="240" w:lineRule="auto"/>
      <w:ind w:right="180"/>
    </w:pPr>
    <w:rPr>
      <w:b/>
      <w:bCs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pPr>
      <w:tabs>
        <w:tab w:val="right" w:leader="dot" w:pos="9350"/>
      </w:tabs>
      <w:spacing w:after="100" w:line="240" w:lineRule="auto"/>
      <w:ind w:left="720" w:right="3240"/>
    </w:pPr>
    <w:rPr>
      <w:sz w:val="22"/>
      <w:szCs w:val="22"/>
    </w:rPr>
  </w:style>
  <w:style w:type="character" w:styleId="Hyperlink">
    <w:name w:val="Hyperlink"/>
    <w:basedOn w:val="DefaultParagraphFont"/>
    <w:uiPriority w:val="99"/>
    <w:unhideWhenUsed/>
    <w:rPr>
      <w:color w:val="4C483D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7608CE"/>
    <w:rPr>
      <w:rFonts w:asciiTheme="majorHAnsi" w:eastAsiaTheme="majorEastAsia" w:hAnsiTheme="majorHAnsi" w:cstheme="majorBidi"/>
      <w:sz w:val="32"/>
      <w:szCs w:val="32"/>
    </w:rPr>
  </w:style>
  <w:style w:type="paragraph" w:customStyle="1" w:styleId="LogoAlt">
    <w:name w:val="Logo Alt."/>
    <w:basedOn w:val="Normal"/>
    <w:uiPriority w:val="99"/>
    <w:unhideWhenUsed/>
    <w:pPr>
      <w:spacing w:before="720" w:line="240" w:lineRule="auto"/>
      <w:ind w:left="720"/>
    </w:pPr>
  </w:style>
  <w:style w:type="paragraph" w:customStyle="1" w:styleId="FooterAlt">
    <w:name w:val="Footer Alt."/>
    <w:basedOn w:val="Normal"/>
    <w:uiPriority w:val="99"/>
    <w:unhideWhenUsed/>
    <w:qFormat/>
    <w:pPr>
      <w:spacing w:after="0" w:line="240" w:lineRule="auto"/>
    </w:pPr>
    <w:rPr>
      <w:i/>
      <w:iCs/>
      <w:sz w:val="18"/>
      <w:szCs w:val="18"/>
    </w:rPr>
  </w:style>
  <w:style w:type="table" w:customStyle="1" w:styleId="TipTable">
    <w:name w:val="Tip Table"/>
    <w:basedOn w:val="TableNormal"/>
    <w:uiPriority w:val="99"/>
    <w:pPr>
      <w:spacing w:after="0" w:line="240" w:lineRule="auto"/>
    </w:pPr>
    <w:rPr>
      <w:color w:val="404040" w:themeColor="text1" w:themeTint="BF"/>
      <w:sz w:val="18"/>
      <w:szCs w:val="18"/>
    </w:rPr>
    <w:tblPr>
      <w:tblInd w:w="0" w:type="dxa"/>
      <w:tblCellMar>
        <w:top w:w="144" w:type="dxa"/>
        <w:left w:w="0" w:type="dxa"/>
        <w:bottom w:w="0" w:type="dxa"/>
        <w:right w:w="0" w:type="dxa"/>
      </w:tblCellMar>
    </w:tblPr>
    <w:tcPr>
      <w:shd w:val="clear" w:color="auto" w:fill="FCDBDB" w:themeFill="accent1" w:themeFillTint="33"/>
    </w:tcPr>
    <w:tblStylePr w:type="firstCol">
      <w:pPr>
        <w:wordWrap/>
        <w:jc w:val="center"/>
      </w:pPr>
    </w:tblStylePr>
  </w:style>
  <w:style w:type="paragraph" w:customStyle="1" w:styleId="TipText">
    <w:name w:val="Tip Text"/>
    <w:basedOn w:val="Normal"/>
    <w:uiPriority w:val="99"/>
    <w:pPr>
      <w:spacing w:before="160" w:line="264" w:lineRule="auto"/>
      <w:ind w:right="576"/>
    </w:pPr>
    <w:rPr>
      <w:rFonts w:asciiTheme="majorHAnsi" w:eastAsiaTheme="majorEastAsia" w:hAnsiTheme="majorHAnsi" w:cstheme="majorBidi"/>
      <w:i/>
      <w:iCs/>
      <w:sz w:val="16"/>
      <w:szCs w:val="16"/>
    </w:rPr>
  </w:style>
  <w:style w:type="paragraph" w:customStyle="1" w:styleId="Icon">
    <w:name w:val="Icon"/>
    <w:basedOn w:val="Normal"/>
    <w:uiPriority w:val="99"/>
    <w:unhideWhenUsed/>
    <w:pPr>
      <w:spacing w:before="160" w:line="240" w:lineRule="auto"/>
      <w:jc w:val="center"/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7608CE"/>
    <w:rPr>
      <w:rFonts w:asciiTheme="majorHAnsi" w:eastAsiaTheme="majorEastAsia" w:hAnsiTheme="majorHAnsi" w:cstheme="majorBidi"/>
      <w:i/>
      <w:iCs/>
      <w:sz w:val="30"/>
      <w:szCs w:val="30"/>
    </w:rPr>
  </w:style>
  <w:style w:type="table" w:customStyle="1" w:styleId="FinancialTable">
    <w:name w:val="Financial Table"/>
    <w:basedOn w:val="TableNormal"/>
    <w:uiPriority w:val="99"/>
    <w:pPr>
      <w:spacing w:before="60" w:after="60" w:line="240" w:lineRule="auto"/>
    </w:pPr>
    <w:tblPr>
      <w:tblStyleRowBandSize w:val="1"/>
      <w:tblInd w:w="0" w:type="dxa"/>
      <w:tblBorders>
        <w:top w:val="single" w:sz="4" w:space="0" w:color="BCB8AC" w:themeColor="text2" w:themeTint="66"/>
        <w:left w:val="single" w:sz="4" w:space="0" w:color="BCB8AC" w:themeColor="text2" w:themeTint="66"/>
        <w:bottom w:val="single" w:sz="4" w:space="0" w:color="BCB8AC" w:themeColor="text2" w:themeTint="66"/>
        <w:right w:val="single" w:sz="4" w:space="0" w:color="BCB8AC" w:themeColor="text2" w:themeTint="66"/>
        <w:insideV w:val="single" w:sz="4" w:space="0" w:color="BCB8AC" w:themeColor="text2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/>
        <w:color w:val="FFFFFF" w:themeColor="background1"/>
        <w:sz w:val="16"/>
      </w:rPr>
      <w:tblPr/>
      <w:tcPr>
        <w:shd w:val="clear" w:color="auto" w:fill="F24F4F" w:themeFill="accent1"/>
      </w:tcPr>
    </w:tblStylePr>
    <w:tblStylePr w:type="lastRow">
      <w:rPr>
        <w:rFonts w:asciiTheme="majorHAnsi" w:hAnsiTheme="majorHAnsi"/>
        <w:b/>
        <w:caps/>
        <w:smallCaps w:val="0"/>
        <w:color w:val="F24F4F" w:themeColor="accent1"/>
        <w:sz w:val="16"/>
      </w:rPr>
      <w:tblPr/>
      <w:tcPr>
        <w:tcBorders>
          <w:top w:val="nil"/>
        </w:tcBorders>
      </w:tcPr>
    </w:tblStylePr>
    <w:tblStylePr w:type="firstCol">
      <w:rPr>
        <w:rFonts w:asciiTheme="majorHAnsi" w:hAnsiTheme="majorHAnsi"/>
        <w:sz w:val="16"/>
      </w:rPr>
    </w:tblStylePr>
    <w:tblStylePr w:type="band2Horz">
      <w:tblPr/>
      <w:tcPr>
        <w:shd w:val="clear" w:color="auto" w:fill="DDDBD5" w:themeFill="text2" w:themeFillTint="33"/>
      </w:tcPr>
    </w:tblStylePr>
  </w:style>
  <w:style w:type="paragraph" w:styleId="TOC3">
    <w:name w:val="toc 3"/>
    <w:basedOn w:val="Normal"/>
    <w:next w:val="Normal"/>
    <w:autoRedefine/>
    <w:uiPriority w:val="39"/>
    <w:semiHidden/>
    <w:unhideWhenUsed/>
    <w:pPr>
      <w:spacing w:after="100"/>
      <w:ind w:left="720" w:right="3240"/>
    </w:pPr>
  </w:style>
  <w:style w:type="paragraph" w:styleId="TOC4">
    <w:name w:val="toc 4"/>
    <w:basedOn w:val="Normal"/>
    <w:next w:val="Normal"/>
    <w:autoRedefine/>
    <w:uiPriority w:val="39"/>
    <w:semiHidden/>
    <w:unhideWhenUsed/>
    <w:pPr>
      <w:spacing w:after="100"/>
      <w:ind w:left="720" w:right="3240"/>
    </w:pPr>
  </w:style>
  <w:style w:type="character" w:customStyle="1" w:styleId="Heading5Char">
    <w:name w:val="Heading 5 Char"/>
    <w:basedOn w:val="DefaultParagraphFont"/>
    <w:link w:val="Heading5"/>
    <w:uiPriority w:val="9"/>
    <w:semiHidden/>
    <w:rsid w:val="007608CE"/>
    <w:rPr>
      <w:rFonts w:asciiTheme="majorHAnsi" w:eastAsiaTheme="majorEastAsia" w:hAnsiTheme="majorHAnsi" w:cstheme="majorBidi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608CE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08CE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08CE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608CE"/>
    <w:rPr>
      <w:b/>
      <w:bCs/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608CE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character" w:styleId="Strong">
    <w:name w:val="Strong"/>
    <w:basedOn w:val="DefaultParagraphFont"/>
    <w:uiPriority w:val="22"/>
    <w:qFormat/>
    <w:rsid w:val="007608CE"/>
    <w:rPr>
      <w:b/>
      <w:bCs/>
    </w:rPr>
  </w:style>
  <w:style w:type="character" w:styleId="Emphasis">
    <w:name w:val="Emphasis"/>
    <w:basedOn w:val="DefaultParagraphFont"/>
    <w:uiPriority w:val="20"/>
    <w:qFormat/>
    <w:rsid w:val="007608CE"/>
    <w:rPr>
      <w:i/>
      <w:iCs/>
      <w:color w:val="000000" w:themeColor="text1"/>
    </w:rPr>
  </w:style>
  <w:style w:type="paragraph" w:styleId="Quote">
    <w:name w:val="Quote"/>
    <w:basedOn w:val="Normal"/>
    <w:next w:val="Normal"/>
    <w:link w:val="QuoteChar"/>
    <w:uiPriority w:val="29"/>
    <w:qFormat/>
    <w:rsid w:val="007608CE"/>
    <w:pPr>
      <w:spacing w:before="160"/>
      <w:ind w:left="720" w:right="720"/>
      <w:jc w:val="center"/>
    </w:pPr>
    <w:rPr>
      <w:i/>
      <w:iCs/>
      <w:color w:val="D59811" w:themeColor="accent3" w:themeShade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7608CE"/>
    <w:rPr>
      <w:i/>
      <w:iCs/>
      <w:color w:val="D59811" w:themeColor="accent3" w:themeShade="BF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08CE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DF1010" w:themeColor="accent1" w:themeShade="BF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608CE"/>
    <w:rPr>
      <w:rFonts w:asciiTheme="majorHAnsi" w:eastAsiaTheme="majorEastAsia" w:hAnsiTheme="majorHAnsi" w:cstheme="majorBidi"/>
      <w:caps/>
      <w:color w:val="DF1010" w:themeColor="accent1" w:themeShade="BF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7608CE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7608CE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7608CE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7608CE"/>
    <w:rPr>
      <w:b/>
      <w:bCs/>
      <w:caps w:val="0"/>
      <w:smallCaps/>
      <w:color w:val="auto"/>
      <w:spacing w:val="0"/>
      <w:u w:val="single"/>
    </w:rPr>
  </w:style>
  <w:style w:type="character" w:styleId="BookTitle">
    <w:name w:val="Book Title"/>
    <w:basedOn w:val="DefaultParagraphFont"/>
    <w:uiPriority w:val="33"/>
    <w:qFormat/>
    <w:rsid w:val="007608CE"/>
    <w:rPr>
      <w:b/>
      <w:bCs/>
      <w:caps w:val="0"/>
      <w:smallCaps/>
      <w:spacing w:val="0"/>
    </w:rPr>
  </w:style>
  <w:style w:type="character" w:customStyle="1" w:styleId="apple-converted-space">
    <w:name w:val="apple-converted-space"/>
    <w:basedOn w:val="DefaultParagraphFont"/>
    <w:rsid w:val="00BF7611"/>
  </w:style>
  <w:style w:type="paragraph" w:styleId="NormalWeb">
    <w:name w:val="Normal (Web)"/>
    <w:basedOn w:val="Normal"/>
    <w:uiPriority w:val="99"/>
    <w:semiHidden/>
    <w:unhideWhenUsed/>
    <w:rsid w:val="00616BB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23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2305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053422"/>
    <w:rPr>
      <w:color w:val="A3648B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C2412F"/>
    <w:pPr>
      <w:ind w:left="720"/>
      <w:contextualSpacing/>
    </w:pPr>
  </w:style>
  <w:style w:type="character" w:styleId="PageNumber">
    <w:name w:val="page number"/>
    <w:basedOn w:val="DefaultParagraphFont"/>
    <w:uiPriority w:val="99"/>
    <w:semiHidden/>
    <w:unhideWhenUsed/>
    <w:rsid w:val="005036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537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image" Target="media/image6.png"/><Relationship Id="rId26" Type="http://schemas.openxmlformats.org/officeDocument/2006/relationships/image" Target="media/image14.png"/><Relationship Id="rId3" Type="http://schemas.openxmlformats.org/officeDocument/2006/relationships/customXml" Target="../customXml/item3.xml"/><Relationship Id="rId21" Type="http://schemas.openxmlformats.org/officeDocument/2006/relationships/image" Target="media/image9.png"/><Relationship Id="rId7" Type="http://schemas.openxmlformats.org/officeDocument/2006/relationships/settings" Target="settings.xml"/><Relationship Id="rId12" Type="http://schemas.openxmlformats.org/officeDocument/2006/relationships/hyperlink" Target="mailto:lienhe@epmt.vn" TargetMode="External"/><Relationship Id="rId17" Type="http://schemas.openxmlformats.org/officeDocument/2006/relationships/image" Target="media/image5.png"/><Relationship Id="rId25" Type="http://schemas.openxmlformats.org/officeDocument/2006/relationships/image" Target="media/image13.png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image" Target="media/image1.png"/><Relationship Id="rId24" Type="http://schemas.openxmlformats.org/officeDocument/2006/relationships/image" Target="media/image12.png"/><Relationship Id="rId32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3.png"/><Relationship Id="rId23" Type="http://schemas.openxmlformats.org/officeDocument/2006/relationships/image" Target="media/image11.png"/><Relationship Id="rId28" Type="http://schemas.openxmlformats.org/officeDocument/2006/relationships/image" Target="media/image16.png"/><Relationship Id="rId10" Type="http://schemas.openxmlformats.org/officeDocument/2006/relationships/endnotes" Target="endnotes.xml"/><Relationship Id="rId19" Type="http://schemas.openxmlformats.org/officeDocument/2006/relationships/image" Target="media/image7.png"/><Relationship Id="rId31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hyperlink" Target="mailto:lienhe@epmt.vn" TargetMode="External"/><Relationship Id="rId22" Type="http://schemas.openxmlformats.org/officeDocument/2006/relationships/image" Target="media/image10.png"/><Relationship Id="rId27" Type="http://schemas.openxmlformats.org/officeDocument/2006/relationships/image" Target="media/image15.png"/><Relationship Id="rId30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ang\AppData\Roaming\Microsoft\Templates\Business%20plan.dotx" TargetMode="External"/></Relationships>
</file>

<file path=word/theme/theme1.xml><?xml version="1.0" encoding="utf-8"?>
<a:theme xmlns:a="http://schemas.openxmlformats.org/drawingml/2006/main" name="Red Business Set">
  <a:themeElements>
    <a:clrScheme name="Business Invoice">
      <a:dk1>
        <a:sysClr val="windowText" lastClr="000000"/>
      </a:dk1>
      <a:lt1>
        <a:sysClr val="window" lastClr="FFFFFF"/>
      </a:lt1>
      <a:dk2>
        <a:srgbClr val="4C483D"/>
      </a:dk2>
      <a:lt2>
        <a:srgbClr val="E4E3E2"/>
      </a:lt2>
      <a:accent1>
        <a:srgbClr val="F24F4F"/>
      </a:accent1>
      <a:accent2>
        <a:srgbClr val="8DBB70"/>
      </a:accent2>
      <a:accent3>
        <a:srgbClr val="F0BB44"/>
      </a:accent3>
      <a:accent4>
        <a:srgbClr val="61ADBF"/>
      </a:accent4>
      <a:accent5>
        <a:srgbClr val="A3648B"/>
      </a:accent5>
      <a:accent6>
        <a:srgbClr val="F8943F"/>
      </a:accent6>
      <a:hlink>
        <a:srgbClr val="4C483D"/>
      </a:hlink>
      <a:folHlink>
        <a:srgbClr val="A3648B"/>
      </a:folHlink>
    </a:clrScheme>
    <a:fontScheme name="Business Invoice">
      <a:majorFont>
        <a:latin typeface="Century Gothic"/>
        <a:ea typeface=""/>
        <a:cs typeface=""/>
      </a:majorFont>
      <a:minorFont>
        <a:latin typeface="Garamond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overPageProperties xmlns="http://schemas.microsoft.com/office/2006/coverPageProps">
  <PublishDate/>
  <Abstract/>
  <CompanyAddress>Địa chỉ: 43A, đường An Nhơn, Phường 17, Gò vấp, Tp. Hồ Chí Minh</CompanyAddress>
  <CompanyPhone>(08) 66.797.357</CompanyPhone>
  <CompanyFax/>
  <CompanyEmail>Email: lienhe@epmt.vn</CompanyEmail>
</CoverPagePropertie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b:Sources xmlns:b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EAC9B9C-39C7-442D-A2C6-BC21F3368F0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89DAFB0-4E37-49EF-913A-BCF9FA0B43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Business plan</Template>
  <TotalTime>1</TotalTime>
  <Pages>9</Pages>
  <Words>235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HƯỚNG DẪN SỬ DỤNG</vt:lpstr>
    </vt:vector>
  </TitlesOfParts>
  <Company>Microsoft</Company>
  <LinksUpToDate>false</LinksUpToDate>
  <CharactersWithSpaces>1575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HƯỚNG DẪN SỬ DỤNG</dc:title>
  <dc:creator>SỞ GIÁO DC VÀ ĐÀO TẠO</dc:creator>
  <cp:lastModifiedBy>QLHSSV</cp:lastModifiedBy>
  <cp:revision>2</cp:revision>
  <cp:lastPrinted>2014-10-25T11:05:00Z</cp:lastPrinted>
  <dcterms:created xsi:type="dcterms:W3CDTF">2019-04-22T08:53:00Z</dcterms:created>
  <dcterms:modified xsi:type="dcterms:W3CDTF">2019-04-22T08:53:00Z</dcterms:modified>
  <cp:contentStatus>Website: epmt.vn</cp:contentStatus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TC038436609991</vt:lpwstr>
  </property>
</Properties>
</file>